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76545" w14:textId="766F7E77" w:rsidR="00960F5C" w:rsidRPr="00960F5C" w:rsidRDefault="005B0DE0" w:rsidP="005B0DE0">
      <w:pPr>
        <w:pStyle w:val="Titel"/>
        <w:tabs>
          <w:tab w:val="clear" w:pos="5103"/>
          <w:tab w:val="left" w:pos="5387"/>
        </w:tabs>
      </w:pPr>
      <w:bookmarkStart w:id="0" w:name="_Hlk160640766"/>
      <w:r w:rsidRPr="005B0DE0">
        <w:t>Abwasseranschlussgesuch</w:t>
      </w:r>
      <w:r>
        <w:t xml:space="preserve"> </w:t>
      </w:r>
      <w:bookmarkEnd w:id="0"/>
      <w:r w:rsidR="00960F5C">
        <w:t>Nummer</w:t>
      </w:r>
      <w:r w:rsidR="00960F5C">
        <w:tab/>
      </w:r>
      <w:r w:rsidR="00001596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001596">
        <w:instrText xml:space="preserve"> FORMTEXT </w:instrText>
      </w:r>
      <w:r w:rsidR="00001596">
        <w:fldChar w:fldCharType="separate"/>
      </w:r>
      <w:r w:rsidR="00001596">
        <w:t> </w:t>
      </w:r>
      <w:r w:rsidR="00001596">
        <w:t> </w:t>
      </w:r>
      <w:r w:rsidR="00001596">
        <w:t> </w:t>
      </w:r>
      <w:r w:rsidR="00001596">
        <w:t> </w:t>
      </w:r>
      <w:r w:rsidR="00001596">
        <w:t> </w:t>
      </w:r>
      <w:r w:rsidR="00001596">
        <w:fldChar w:fldCharType="end"/>
      </w:r>
      <w:bookmarkEnd w:id="1"/>
      <w:r w:rsidR="002E7B0F">
        <w:tab/>
      </w:r>
      <w:r w:rsidR="002E7B0F" w:rsidRPr="00386EED">
        <w:rPr>
          <w:color w:val="auto"/>
          <w:sz w:val="12"/>
          <w:szCs w:val="12"/>
        </w:rPr>
        <w:t>(wird durch die Gemeinde ausgefüllt)</w:t>
      </w:r>
      <w:r w:rsidR="00960F5C">
        <w:br/>
        <w:t>Baugesuch Nummer</w:t>
      </w:r>
      <w:r w:rsidR="00960F5C">
        <w:tab/>
      </w:r>
      <w:r w:rsidR="00960F5C">
        <w:fldChar w:fldCharType="begin">
          <w:ffData>
            <w:name w:val="Text1"/>
            <w:enabled/>
            <w:calcOnExit w:val="0"/>
            <w:textInput/>
          </w:ffData>
        </w:fldChar>
      </w:r>
      <w:r w:rsidR="00960F5C">
        <w:instrText xml:space="preserve"> FORMTEXT </w:instrText>
      </w:r>
      <w:r w:rsidR="00960F5C">
        <w:fldChar w:fldCharType="separate"/>
      </w:r>
      <w:r w:rsidR="00960F5C">
        <w:t> </w:t>
      </w:r>
      <w:r w:rsidR="00960F5C">
        <w:t> </w:t>
      </w:r>
      <w:r w:rsidR="00960F5C">
        <w:t> </w:t>
      </w:r>
      <w:r w:rsidR="00960F5C">
        <w:t> </w:t>
      </w:r>
      <w:r w:rsidR="00960F5C">
        <w:t> </w:t>
      </w:r>
      <w:r w:rsidR="00960F5C">
        <w:fldChar w:fldCharType="end"/>
      </w:r>
      <w:r w:rsidR="002E7B0F">
        <w:tab/>
      </w:r>
      <w:r w:rsidR="002E7B0F" w:rsidRPr="00386EED">
        <w:rPr>
          <w:color w:val="auto"/>
          <w:sz w:val="12"/>
          <w:szCs w:val="12"/>
        </w:rPr>
        <w:t>(wird durch die Gemeinde ausgefüllt)</w:t>
      </w:r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838"/>
        <w:gridCol w:w="1701"/>
        <w:gridCol w:w="1985"/>
        <w:gridCol w:w="850"/>
        <w:gridCol w:w="992"/>
        <w:gridCol w:w="2557"/>
      </w:tblGrid>
      <w:tr w:rsidR="00792C93" w:rsidRPr="00966AD9" w14:paraId="3560C838" w14:textId="77777777" w:rsidTr="00CB6BC6">
        <w:trPr>
          <w:trHeight w:val="139"/>
        </w:trPr>
        <w:tc>
          <w:tcPr>
            <w:tcW w:w="1838" w:type="dxa"/>
            <w:vMerge w:val="restart"/>
            <w:vAlign w:val="center"/>
          </w:tcPr>
          <w:p w14:paraId="4C8E66D8" w14:textId="77777777" w:rsidR="00792C93" w:rsidRPr="00966AD9" w:rsidRDefault="00792C93" w:rsidP="005B34BD">
            <w:pPr>
              <w:pStyle w:val="KeinLeerraum"/>
              <w:rPr>
                <w:i/>
                <w:sz w:val="16"/>
              </w:rPr>
            </w:pPr>
            <w:r w:rsidRPr="00966AD9">
              <w:rPr>
                <w:i/>
                <w:sz w:val="16"/>
              </w:rPr>
              <w:t xml:space="preserve">Standort des </w:t>
            </w:r>
            <w:r w:rsidR="005D144F">
              <w:rPr>
                <w:i/>
                <w:sz w:val="16"/>
              </w:rPr>
              <w:t>Wasseranschlusses</w:t>
            </w:r>
          </w:p>
        </w:tc>
        <w:tc>
          <w:tcPr>
            <w:tcW w:w="1701" w:type="dxa"/>
          </w:tcPr>
          <w:p w14:paraId="0E0C572C" w14:textId="77777777" w:rsidR="00792C93" w:rsidRPr="00966AD9" w:rsidRDefault="00792C93" w:rsidP="005B34BD">
            <w:pPr>
              <w:pStyle w:val="KeinLeerraum"/>
              <w:rPr>
                <w:i/>
                <w:sz w:val="16"/>
              </w:rPr>
            </w:pPr>
            <w:r w:rsidRPr="00966AD9">
              <w:rPr>
                <w:i/>
                <w:sz w:val="16"/>
              </w:rPr>
              <w:t>Strasse</w:t>
            </w:r>
          </w:p>
        </w:tc>
        <w:tc>
          <w:tcPr>
            <w:tcW w:w="2835" w:type="dxa"/>
            <w:gridSpan w:val="2"/>
          </w:tcPr>
          <w:p w14:paraId="0A78D947" w14:textId="77777777" w:rsidR="00792C93" w:rsidRPr="00966AD9" w:rsidRDefault="00792C93" w:rsidP="005B34BD">
            <w:pPr>
              <w:pStyle w:val="KeinLeerraum"/>
              <w:rPr>
                <w:rStyle w:val="Fett"/>
                <w:sz w:val="16"/>
              </w:rPr>
            </w:pPr>
            <w:r w:rsidRPr="00966AD9">
              <w:rPr>
                <w:rStyle w:val="Fett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66AD9">
              <w:rPr>
                <w:rStyle w:val="Fett"/>
                <w:sz w:val="16"/>
              </w:rPr>
              <w:instrText xml:space="preserve"> FORMTEXT </w:instrText>
            </w:r>
            <w:r w:rsidRPr="00966AD9">
              <w:rPr>
                <w:rStyle w:val="Fett"/>
                <w:sz w:val="16"/>
              </w:rPr>
            </w:r>
            <w:r w:rsidRPr="00966AD9">
              <w:rPr>
                <w:rStyle w:val="Fett"/>
                <w:sz w:val="16"/>
              </w:rPr>
              <w:fldChar w:fldCharType="separate"/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fldChar w:fldCharType="end"/>
            </w:r>
          </w:p>
        </w:tc>
        <w:tc>
          <w:tcPr>
            <w:tcW w:w="992" w:type="dxa"/>
          </w:tcPr>
          <w:p w14:paraId="5934254D" w14:textId="77777777" w:rsidR="00792C93" w:rsidRPr="00966AD9" w:rsidRDefault="00792C93" w:rsidP="005B34BD">
            <w:pPr>
              <w:pStyle w:val="KeinLeerraum"/>
              <w:rPr>
                <w:i/>
                <w:sz w:val="16"/>
              </w:rPr>
            </w:pPr>
            <w:r w:rsidRPr="00966AD9">
              <w:rPr>
                <w:i/>
                <w:sz w:val="16"/>
              </w:rPr>
              <w:t>Nummer</w:t>
            </w:r>
          </w:p>
        </w:tc>
        <w:tc>
          <w:tcPr>
            <w:tcW w:w="2557" w:type="dxa"/>
          </w:tcPr>
          <w:p w14:paraId="4087D0C4" w14:textId="77777777" w:rsidR="00792C93" w:rsidRPr="00966AD9" w:rsidRDefault="00792C93" w:rsidP="005B34BD">
            <w:pPr>
              <w:pStyle w:val="KeinLeerraum"/>
              <w:rPr>
                <w:rStyle w:val="Fett"/>
                <w:sz w:val="16"/>
              </w:rPr>
            </w:pPr>
            <w:r w:rsidRPr="00966AD9">
              <w:rPr>
                <w:rStyle w:val="Fett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66AD9">
              <w:rPr>
                <w:rStyle w:val="Fett"/>
                <w:sz w:val="16"/>
              </w:rPr>
              <w:instrText xml:space="preserve"> FORMTEXT </w:instrText>
            </w:r>
            <w:r w:rsidRPr="00966AD9">
              <w:rPr>
                <w:rStyle w:val="Fett"/>
                <w:sz w:val="16"/>
              </w:rPr>
            </w:r>
            <w:r w:rsidRPr="00966AD9">
              <w:rPr>
                <w:rStyle w:val="Fett"/>
                <w:sz w:val="16"/>
              </w:rPr>
              <w:fldChar w:fldCharType="separate"/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fldChar w:fldCharType="end"/>
            </w:r>
          </w:p>
        </w:tc>
      </w:tr>
      <w:tr w:rsidR="00792C93" w:rsidRPr="00966AD9" w14:paraId="7272589E" w14:textId="77777777" w:rsidTr="00CB6BC6">
        <w:trPr>
          <w:trHeight w:val="139"/>
        </w:trPr>
        <w:tc>
          <w:tcPr>
            <w:tcW w:w="1838" w:type="dxa"/>
            <w:vMerge/>
          </w:tcPr>
          <w:p w14:paraId="5CEDDE17" w14:textId="77777777" w:rsidR="00792C93" w:rsidRPr="00966AD9" w:rsidRDefault="00792C93" w:rsidP="005B34BD">
            <w:pPr>
              <w:pStyle w:val="KeinLeerraum"/>
              <w:rPr>
                <w:sz w:val="16"/>
              </w:rPr>
            </w:pPr>
          </w:p>
        </w:tc>
        <w:tc>
          <w:tcPr>
            <w:tcW w:w="1701" w:type="dxa"/>
          </w:tcPr>
          <w:p w14:paraId="2C6DF8B7" w14:textId="77777777" w:rsidR="00792C93" w:rsidRPr="00966AD9" w:rsidRDefault="00792C93" w:rsidP="005B34BD">
            <w:pPr>
              <w:pStyle w:val="KeinLeerraum"/>
              <w:rPr>
                <w:i/>
                <w:sz w:val="16"/>
              </w:rPr>
            </w:pPr>
            <w:r w:rsidRPr="00966AD9">
              <w:rPr>
                <w:i/>
                <w:sz w:val="16"/>
              </w:rPr>
              <w:t>Parzellennummer</w:t>
            </w:r>
          </w:p>
        </w:tc>
        <w:tc>
          <w:tcPr>
            <w:tcW w:w="1985" w:type="dxa"/>
          </w:tcPr>
          <w:p w14:paraId="11EB4E96" w14:textId="77777777" w:rsidR="00792C93" w:rsidRPr="00966AD9" w:rsidRDefault="00792C93" w:rsidP="005B34BD">
            <w:pPr>
              <w:pStyle w:val="KeinLeerraum"/>
              <w:rPr>
                <w:rStyle w:val="Fett"/>
                <w:sz w:val="16"/>
              </w:rPr>
            </w:pPr>
            <w:r w:rsidRPr="00966AD9">
              <w:rPr>
                <w:rStyle w:val="Fett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66AD9">
              <w:rPr>
                <w:rStyle w:val="Fett"/>
                <w:sz w:val="16"/>
              </w:rPr>
              <w:instrText xml:space="preserve"> FORMTEXT </w:instrText>
            </w:r>
            <w:r w:rsidRPr="00966AD9">
              <w:rPr>
                <w:rStyle w:val="Fett"/>
                <w:sz w:val="16"/>
              </w:rPr>
            </w:r>
            <w:r w:rsidRPr="00966AD9">
              <w:rPr>
                <w:rStyle w:val="Fett"/>
                <w:sz w:val="16"/>
              </w:rPr>
              <w:fldChar w:fldCharType="separate"/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fldChar w:fldCharType="end"/>
            </w:r>
          </w:p>
        </w:tc>
        <w:tc>
          <w:tcPr>
            <w:tcW w:w="850" w:type="dxa"/>
          </w:tcPr>
          <w:p w14:paraId="0B329C9F" w14:textId="77777777" w:rsidR="00792C93" w:rsidRPr="00966AD9" w:rsidRDefault="00792C93" w:rsidP="005B34BD">
            <w:pPr>
              <w:pStyle w:val="KeinLeerraum"/>
              <w:rPr>
                <w:i/>
                <w:sz w:val="16"/>
              </w:rPr>
            </w:pPr>
            <w:r w:rsidRPr="00966AD9">
              <w:rPr>
                <w:i/>
                <w:sz w:val="16"/>
              </w:rPr>
              <w:t>Zone</w:t>
            </w:r>
          </w:p>
        </w:tc>
        <w:tc>
          <w:tcPr>
            <w:tcW w:w="3549" w:type="dxa"/>
            <w:gridSpan w:val="2"/>
          </w:tcPr>
          <w:p w14:paraId="2FAF4838" w14:textId="77777777" w:rsidR="00792C93" w:rsidRPr="00966AD9" w:rsidRDefault="00792C93" w:rsidP="005B34BD">
            <w:pPr>
              <w:pStyle w:val="KeinLeerraum"/>
              <w:rPr>
                <w:rStyle w:val="Fett"/>
                <w:sz w:val="16"/>
              </w:rPr>
            </w:pPr>
            <w:r w:rsidRPr="00966AD9">
              <w:rPr>
                <w:rStyle w:val="Fett"/>
                <w:sz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66AD9">
              <w:rPr>
                <w:rStyle w:val="Fett"/>
                <w:sz w:val="16"/>
              </w:rPr>
              <w:instrText xml:space="preserve"> FORMTEXT </w:instrText>
            </w:r>
            <w:r w:rsidRPr="00966AD9">
              <w:rPr>
                <w:rStyle w:val="Fett"/>
                <w:sz w:val="16"/>
              </w:rPr>
            </w:r>
            <w:r w:rsidRPr="00966AD9">
              <w:rPr>
                <w:rStyle w:val="Fett"/>
                <w:sz w:val="16"/>
              </w:rPr>
              <w:fldChar w:fldCharType="separate"/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t> </w:t>
            </w:r>
            <w:r w:rsidRPr="00966AD9">
              <w:rPr>
                <w:rStyle w:val="Fett"/>
                <w:sz w:val="16"/>
              </w:rPr>
              <w:fldChar w:fldCharType="end"/>
            </w:r>
          </w:p>
        </w:tc>
      </w:tr>
    </w:tbl>
    <w:p w14:paraId="27BEA228" w14:textId="77777777" w:rsidR="00792C93" w:rsidRPr="000352DC" w:rsidRDefault="00792C93" w:rsidP="00792C93">
      <w:pPr>
        <w:pStyle w:val="KeinLeerraum"/>
      </w:pPr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43"/>
        <w:gridCol w:w="1838"/>
        <w:gridCol w:w="6242"/>
      </w:tblGrid>
      <w:tr w:rsidR="00001596" w:rsidRPr="000352DC" w14:paraId="0A4014A8" w14:textId="77777777" w:rsidTr="00B7474B">
        <w:trPr>
          <w:trHeight w:val="197"/>
        </w:trPr>
        <w:tc>
          <w:tcPr>
            <w:tcW w:w="1843" w:type="dxa"/>
            <w:vMerge w:val="restart"/>
          </w:tcPr>
          <w:p w14:paraId="575F9CA4" w14:textId="24020921" w:rsidR="00001596" w:rsidRPr="000352DC" w:rsidRDefault="005B0DE0" w:rsidP="00754652">
            <w:pPr>
              <w:pStyle w:val="KeinLeerraum-8"/>
              <w:rPr>
                <w:rStyle w:val="Fett"/>
                <w:b w:val="0"/>
                <w:i/>
              </w:rPr>
            </w:pPr>
            <w:r w:rsidRPr="005B0DE0">
              <w:t xml:space="preserve">Bauherr/in </w:t>
            </w:r>
            <w:r>
              <w:br/>
            </w:r>
            <w:r w:rsidR="00B7474B">
              <w:t>Gesuchsteller</w:t>
            </w:r>
            <w:r w:rsidR="007D4612">
              <w:t>/in</w:t>
            </w:r>
          </w:p>
        </w:tc>
        <w:tc>
          <w:tcPr>
            <w:tcW w:w="1838" w:type="dxa"/>
          </w:tcPr>
          <w:p w14:paraId="0A091DB1" w14:textId="77777777" w:rsidR="00001596" w:rsidRPr="000352DC" w:rsidRDefault="00001596" w:rsidP="00754652">
            <w:pPr>
              <w:pStyle w:val="KeinLeerraum-8"/>
              <w:rPr>
                <w:rStyle w:val="Fett"/>
                <w:b w:val="0"/>
                <w:i/>
              </w:rPr>
            </w:pPr>
            <w:r w:rsidRPr="000352DC">
              <w:t xml:space="preserve">Name </w:t>
            </w:r>
            <w:r>
              <w:t>Vorname</w:t>
            </w:r>
          </w:p>
        </w:tc>
        <w:tc>
          <w:tcPr>
            <w:tcW w:w="6242" w:type="dxa"/>
          </w:tcPr>
          <w:p w14:paraId="1AC4C82D" w14:textId="77777777" w:rsidR="00001596" w:rsidRPr="00CB6BC6" w:rsidRDefault="00001596" w:rsidP="00754652">
            <w:pPr>
              <w:pStyle w:val="KeinLeerraum-8"/>
              <w:rPr>
                <w:rStyle w:val="Fett"/>
              </w:rPr>
            </w:pPr>
            <w:r w:rsidRPr="00CB6BC6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BC6">
              <w:rPr>
                <w:rStyle w:val="Fett"/>
              </w:rPr>
              <w:instrText xml:space="preserve"> FORMTEXT </w:instrText>
            </w:r>
            <w:r w:rsidRPr="00CB6BC6">
              <w:rPr>
                <w:rStyle w:val="Fett"/>
              </w:rPr>
            </w:r>
            <w:r w:rsidRPr="00CB6BC6">
              <w:rPr>
                <w:rStyle w:val="Fett"/>
              </w:rPr>
              <w:fldChar w:fldCharType="separate"/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fldChar w:fldCharType="end"/>
            </w:r>
          </w:p>
        </w:tc>
      </w:tr>
      <w:tr w:rsidR="00001596" w:rsidRPr="000352DC" w14:paraId="6B933C7F" w14:textId="77777777" w:rsidTr="00B7474B">
        <w:trPr>
          <w:trHeight w:val="197"/>
        </w:trPr>
        <w:tc>
          <w:tcPr>
            <w:tcW w:w="1843" w:type="dxa"/>
            <w:vMerge/>
          </w:tcPr>
          <w:p w14:paraId="57652E3F" w14:textId="77777777" w:rsidR="00001596" w:rsidRPr="000352DC" w:rsidRDefault="00001596" w:rsidP="00754652">
            <w:pPr>
              <w:pStyle w:val="KeinLeerraum-8"/>
            </w:pPr>
          </w:p>
        </w:tc>
        <w:tc>
          <w:tcPr>
            <w:tcW w:w="1838" w:type="dxa"/>
          </w:tcPr>
          <w:p w14:paraId="5FAC1016" w14:textId="77777777" w:rsidR="00001596" w:rsidRPr="000352DC" w:rsidRDefault="00001596" w:rsidP="00754652">
            <w:pPr>
              <w:pStyle w:val="KeinLeerraum-8"/>
            </w:pPr>
            <w:r w:rsidRPr="000352DC">
              <w:t>Adresse</w:t>
            </w:r>
          </w:p>
        </w:tc>
        <w:tc>
          <w:tcPr>
            <w:tcW w:w="6242" w:type="dxa"/>
          </w:tcPr>
          <w:p w14:paraId="66F1F6BA" w14:textId="77777777" w:rsidR="00001596" w:rsidRPr="00CB6BC6" w:rsidRDefault="00001596" w:rsidP="00754652">
            <w:pPr>
              <w:pStyle w:val="KeinLeerraum-8"/>
              <w:rPr>
                <w:rStyle w:val="Fett"/>
              </w:rPr>
            </w:pPr>
            <w:r w:rsidRPr="00CB6BC6">
              <w:rPr>
                <w:rStyle w:val="Fett"/>
              </w:rPr>
              <w:fldChar w:fldCharType="begin">
                <w:ffData>
                  <w:name w:val="Text1"/>
                  <w:enabled/>
                  <w:calcOnExit w:val="0"/>
                  <w:statusText w:type="text" w:val="Parzellen Nummer"/>
                  <w:textInput/>
                </w:ffData>
              </w:fldChar>
            </w:r>
            <w:r w:rsidRPr="00CB6BC6">
              <w:rPr>
                <w:rStyle w:val="Fett"/>
              </w:rPr>
              <w:instrText xml:space="preserve"> FORMTEXT </w:instrText>
            </w:r>
            <w:r w:rsidRPr="00CB6BC6">
              <w:rPr>
                <w:rStyle w:val="Fett"/>
              </w:rPr>
            </w:r>
            <w:r w:rsidRPr="00CB6BC6">
              <w:rPr>
                <w:rStyle w:val="Fett"/>
              </w:rPr>
              <w:fldChar w:fldCharType="separate"/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fldChar w:fldCharType="end"/>
            </w:r>
          </w:p>
        </w:tc>
      </w:tr>
      <w:tr w:rsidR="00001596" w:rsidRPr="000352DC" w14:paraId="5ABC83F6" w14:textId="77777777" w:rsidTr="00B7474B">
        <w:tc>
          <w:tcPr>
            <w:tcW w:w="1843" w:type="dxa"/>
            <w:vMerge/>
          </w:tcPr>
          <w:p w14:paraId="0A84C8CE" w14:textId="77777777" w:rsidR="00001596" w:rsidRPr="000352DC" w:rsidRDefault="00001596" w:rsidP="00754652">
            <w:pPr>
              <w:pStyle w:val="KeinLeerraum-8"/>
              <w:rPr>
                <w:rStyle w:val="Fett"/>
                <w:b w:val="0"/>
                <w:i/>
              </w:rPr>
            </w:pPr>
          </w:p>
        </w:tc>
        <w:tc>
          <w:tcPr>
            <w:tcW w:w="1838" w:type="dxa"/>
          </w:tcPr>
          <w:p w14:paraId="23183345" w14:textId="77777777" w:rsidR="00001596" w:rsidRPr="000352DC" w:rsidRDefault="00792C93" w:rsidP="00754652">
            <w:pPr>
              <w:pStyle w:val="KeinLeerraum-8"/>
            </w:pPr>
            <w:r>
              <w:t>PLZ</w:t>
            </w:r>
            <w:r w:rsidR="00001596" w:rsidRPr="000352DC">
              <w:t xml:space="preserve"> Ort</w:t>
            </w:r>
          </w:p>
        </w:tc>
        <w:tc>
          <w:tcPr>
            <w:tcW w:w="6242" w:type="dxa"/>
          </w:tcPr>
          <w:p w14:paraId="7273ACE3" w14:textId="77777777" w:rsidR="00001596" w:rsidRPr="00CB6BC6" w:rsidRDefault="00001596" w:rsidP="00754652">
            <w:pPr>
              <w:pStyle w:val="KeinLeerraum-8"/>
              <w:rPr>
                <w:rStyle w:val="Fett"/>
              </w:rPr>
            </w:pPr>
            <w:r w:rsidRPr="00CB6BC6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BC6">
              <w:rPr>
                <w:rStyle w:val="Fett"/>
              </w:rPr>
              <w:instrText xml:space="preserve"> FORMTEXT </w:instrText>
            </w:r>
            <w:r w:rsidRPr="00CB6BC6">
              <w:rPr>
                <w:rStyle w:val="Fett"/>
              </w:rPr>
            </w:r>
            <w:r w:rsidRPr="00CB6BC6">
              <w:rPr>
                <w:rStyle w:val="Fett"/>
              </w:rPr>
              <w:fldChar w:fldCharType="separate"/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fldChar w:fldCharType="end"/>
            </w:r>
          </w:p>
        </w:tc>
      </w:tr>
      <w:tr w:rsidR="00001596" w:rsidRPr="000352DC" w14:paraId="25CF7BBE" w14:textId="77777777" w:rsidTr="00B7474B">
        <w:tc>
          <w:tcPr>
            <w:tcW w:w="1843" w:type="dxa"/>
            <w:vMerge/>
          </w:tcPr>
          <w:p w14:paraId="0D1F6C2E" w14:textId="77777777" w:rsidR="00001596" w:rsidRPr="000352DC" w:rsidRDefault="00001596" w:rsidP="00754652">
            <w:pPr>
              <w:pStyle w:val="KeinLeerraum-8"/>
              <w:rPr>
                <w:rStyle w:val="Fett"/>
                <w:b w:val="0"/>
                <w:i/>
              </w:rPr>
            </w:pPr>
          </w:p>
        </w:tc>
        <w:tc>
          <w:tcPr>
            <w:tcW w:w="1838" w:type="dxa"/>
          </w:tcPr>
          <w:p w14:paraId="0985E533" w14:textId="77777777" w:rsidR="00001596" w:rsidRPr="000352DC" w:rsidRDefault="00001596" w:rsidP="00754652">
            <w:pPr>
              <w:pStyle w:val="KeinLeerraum-8"/>
            </w:pPr>
            <w:r w:rsidRPr="000352DC">
              <w:t>Telefon</w:t>
            </w:r>
          </w:p>
        </w:tc>
        <w:tc>
          <w:tcPr>
            <w:tcW w:w="6242" w:type="dxa"/>
          </w:tcPr>
          <w:p w14:paraId="70B689C0" w14:textId="77777777" w:rsidR="00001596" w:rsidRPr="00CB6BC6" w:rsidRDefault="00001596" w:rsidP="00754652">
            <w:pPr>
              <w:pStyle w:val="KeinLeerraum-8"/>
              <w:rPr>
                <w:rStyle w:val="Fett"/>
              </w:rPr>
            </w:pPr>
            <w:r w:rsidRPr="00CB6BC6">
              <w:rPr>
                <w:rStyle w:val="Fet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CB6BC6">
              <w:rPr>
                <w:rStyle w:val="Fett"/>
              </w:rPr>
              <w:instrText xml:space="preserve"> FORMTEXT </w:instrText>
            </w:r>
            <w:r w:rsidRPr="00CB6BC6">
              <w:rPr>
                <w:rStyle w:val="Fett"/>
              </w:rPr>
            </w:r>
            <w:r w:rsidRPr="00CB6BC6">
              <w:rPr>
                <w:rStyle w:val="Fett"/>
              </w:rPr>
              <w:fldChar w:fldCharType="separate"/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fldChar w:fldCharType="end"/>
            </w:r>
            <w:bookmarkEnd w:id="2"/>
          </w:p>
        </w:tc>
      </w:tr>
      <w:tr w:rsidR="00001596" w:rsidRPr="000352DC" w14:paraId="76A223FE" w14:textId="77777777" w:rsidTr="00B7474B">
        <w:tc>
          <w:tcPr>
            <w:tcW w:w="1843" w:type="dxa"/>
            <w:vMerge/>
          </w:tcPr>
          <w:p w14:paraId="23CAFE91" w14:textId="77777777" w:rsidR="00001596" w:rsidRPr="000352DC" w:rsidRDefault="00001596" w:rsidP="00754652">
            <w:pPr>
              <w:pStyle w:val="KeinLeerraum-8"/>
              <w:rPr>
                <w:rStyle w:val="Fett"/>
                <w:b w:val="0"/>
                <w:i/>
              </w:rPr>
            </w:pPr>
          </w:p>
        </w:tc>
        <w:tc>
          <w:tcPr>
            <w:tcW w:w="1838" w:type="dxa"/>
          </w:tcPr>
          <w:p w14:paraId="3D94D2A6" w14:textId="77777777" w:rsidR="00001596" w:rsidRPr="000352DC" w:rsidRDefault="00001596" w:rsidP="00754652">
            <w:pPr>
              <w:pStyle w:val="KeinLeerraum-8"/>
            </w:pPr>
            <w:r>
              <w:t>E-Mail</w:t>
            </w:r>
          </w:p>
        </w:tc>
        <w:tc>
          <w:tcPr>
            <w:tcW w:w="6242" w:type="dxa"/>
          </w:tcPr>
          <w:p w14:paraId="1161F935" w14:textId="77777777" w:rsidR="00001596" w:rsidRPr="00CB6BC6" w:rsidRDefault="00001596" w:rsidP="00754652">
            <w:pPr>
              <w:pStyle w:val="KeinLeerraum-8"/>
              <w:rPr>
                <w:rStyle w:val="Fett"/>
              </w:rPr>
            </w:pPr>
            <w:r w:rsidRPr="00CB6BC6">
              <w:rPr>
                <w:rStyle w:val="Fet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B6BC6">
              <w:rPr>
                <w:rStyle w:val="Fett"/>
              </w:rPr>
              <w:instrText xml:space="preserve"> FORMTEXT </w:instrText>
            </w:r>
            <w:r w:rsidRPr="00CB6BC6">
              <w:rPr>
                <w:rStyle w:val="Fett"/>
              </w:rPr>
            </w:r>
            <w:r w:rsidRPr="00CB6BC6">
              <w:rPr>
                <w:rStyle w:val="Fett"/>
              </w:rPr>
              <w:fldChar w:fldCharType="separate"/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t> </w:t>
            </w:r>
            <w:r w:rsidRPr="00CB6BC6">
              <w:rPr>
                <w:rStyle w:val="Fett"/>
              </w:rPr>
              <w:fldChar w:fldCharType="end"/>
            </w:r>
          </w:p>
        </w:tc>
      </w:tr>
    </w:tbl>
    <w:p w14:paraId="454BBAE3" w14:textId="77777777" w:rsidR="00001596" w:rsidRPr="000352DC" w:rsidRDefault="00001596" w:rsidP="00792C93">
      <w:pPr>
        <w:pStyle w:val="KeinLeerraum"/>
      </w:pPr>
      <w:bookmarkStart w:id="3" w:name="_Hlk160019130"/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6242"/>
      </w:tblGrid>
      <w:tr w:rsidR="00E23321" w:rsidRPr="00E366D7" w14:paraId="76733982" w14:textId="77777777" w:rsidTr="00B7474B">
        <w:trPr>
          <w:trHeight w:val="139"/>
        </w:trPr>
        <w:tc>
          <w:tcPr>
            <w:tcW w:w="1838" w:type="dxa"/>
            <w:vMerge w:val="restart"/>
          </w:tcPr>
          <w:p w14:paraId="054D7ACC" w14:textId="6B3289DB" w:rsidR="00E23321" w:rsidRPr="00E366D7" w:rsidRDefault="00E23321" w:rsidP="00754652">
            <w:pPr>
              <w:pStyle w:val="KeinLeerraum-8"/>
              <w:rPr>
                <w:rStyle w:val="Fett"/>
              </w:rPr>
            </w:pPr>
            <w:r>
              <w:t>Projektverfasser</w:t>
            </w:r>
            <w:r w:rsidR="007D4612">
              <w:t>/in</w:t>
            </w:r>
          </w:p>
        </w:tc>
        <w:tc>
          <w:tcPr>
            <w:tcW w:w="8085" w:type="dxa"/>
            <w:gridSpan w:val="2"/>
          </w:tcPr>
          <w:p w14:paraId="4A3F38CF" w14:textId="407D31F6" w:rsidR="00E23321" w:rsidRPr="0057483F" w:rsidRDefault="00E23321" w:rsidP="00754652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AF3132" w:rsidRPr="00E366D7" w14:paraId="5ACAC63B" w14:textId="77777777" w:rsidTr="00B7474B">
        <w:trPr>
          <w:trHeight w:val="139"/>
        </w:trPr>
        <w:tc>
          <w:tcPr>
            <w:tcW w:w="1838" w:type="dxa"/>
            <w:vMerge/>
          </w:tcPr>
          <w:p w14:paraId="5F99F832" w14:textId="77777777" w:rsidR="00AF3132" w:rsidRDefault="00AF3132" w:rsidP="00754652">
            <w:pPr>
              <w:pStyle w:val="KeinLeerraum-8"/>
            </w:pPr>
          </w:p>
        </w:tc>
        <w:tc>
          <w:tcPr>
            <w:tcW w:w="1843" w:type="dxa"/>
          </w:tcPr>
          <w:p w14:paraId="30D3837C" w14:textId="32649829" w:rsidR="00AF3132" w:rsidRPr="00572FE0" w:rsidRDefault="00AF3132" w:rsidP="00754652">
            <w:pPr>
              <w:pStyle w:val="KeinLeerraum-8"/>
            </w:pPr>
            <w:r>
              <w:rPr>
                <w:rFonts w:ascii="Arial" w:hAnsi="Arial" w:cs="Arial"/>
                <w:sz w:val="18"/>
              </w:rPr>
              <w:t>Zuständig</w:t>
            </w:r>
          </w:p>
        </w:tc>
        <w:tc>
          <w:tcPr>
            <w:tcW w:w="6242" w:type="dxa"/>
          </w:tcPr>
          <w:p w14:paraId="3D680669" w14:textId="3F008460" w:rsidR="00AF3132" w:rsidRPr="0057483F" w:rsidRDefault="00631016" w:rsidP="00754652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AF3132" w:rsidRPr="00E366D7" w14:paraId="04E348C7" w14:textId="77777777" w:rsidTr="00B7474B">
        <w:trPr>
          <w:trHeight w:val="139"/>
        </w:trPr>
        <w:tc>
          <w:tcPr>
            <w:tcW w:w="1838" w:type="dxa"/>
            <w:vMerge/>
          </w:tcPr>
          <w:p w14:paraId="3911F081" w14:textId="77777777" w:rsidR="00AF3132" w:rsidRDefault="00AF3132" w:rsidP="00754652">
            <w:pPr>
              <w:pStyle w:val="KeinLeerraum-8"/>
            </w:pPr>
          </w:p>
        </w:tc>
        <w:tc>
          <w:tcPr>
            <w:tcW w:w="1843" w:type="dxa"/>
          </w:tcPr>
          <w:p w14:paraId="00444C80" w14:textId="43AFCC8F" w:rsidR="00AF3132" w:rsidRPr="00572FE0" w:rsidRDefault="005B3CE3" w:rsidP="00754652">
            <w:pPr>
              <w:pStyle w:val="KeinLeerraum-8"/>
            </w:pPr>
            <w:r w:rsidRPr="000352DC">
              <w:t>Adresse</w:t>
            </w:r>
          </w:p>
        </w:tc>
        <w:tc>
          <w:tcPr>
            <w:tcW w:w="6242" w:type="dxa"/>
          </w:tcPr>
          <w:p w14:paraId="5737707D" w14:textId="0D94F38A" w:rsidR="00AF3132" w:rsidRPr="0057483F" w:rsidRDefault="00631016" w:rsidP="00754652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AF3132" w:rsidRPr="00E366D7" w14:paraId="2BE5FDAE" w14:textId="77777777" w:rsidTr="00B7474B">
        <w:trPr>
          <w:trHeight w:val="139"/>
        </w:trPr>
        <w:tc>
          <w:tcPr>
            <w:tcW w:w="1838" w:type="dxa"/>
            <w:vMerge/>
          </w:tcPr>
          <w:p w14:paraId="77D404B0" w14:textId="77777777" w:rsidR="00AF3132" w:rsidRDefault="00AF3132" w:rsidP="00754652">
            <w:pPr>
              <w:pStyle w:val="KeinLeerraum-8"/>
            </w:pPr>
          </w:p>
        </w:tc>
        <w:tc>
          <w:tcPr>
            <w:tcW w:w="1843" w:type="dxa"/>
          </w:tcPr>
          <w:p w14:paraId="1BC4D4F7" w14:textId="418F6856" w:rsidR="00AF3132" w:rsidRPr="00572FE0" w:rsidRDefault="00AF3132" w:rsidP="00754652">
            <w:pPr>
              <w:pStyle w:val="KeinLeerraum-8"/>
            </w:pPr>
            <w:r>
              <w:t>PLZ</w:t>
            </w:r>
            <w:r w:rsidRPr="000352DC">
              <w:t xml:space="preserve"> Ort</w:t>
            </w:r>
          </w:p>
        </w:tc>
        <w:tc>
          <w:tcPr>
            <w:tcW w:w="6242" w:type="dxa"/>
          </w:tcPr>
          <w:p w14:paraId="692AD97A" w14:textId="35D80071" w:rsidR="00AF3132" w:rsidRPr="0057483F" w:rsidRDefault="00631016" w:rsidP="00754652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AF3132" w:rsidRPr="00E366D7" w14:paraId="64F711FD" w14:textId="77777777" w:rsidTr="00B7474B">
        <w:trPr>
          <w:trHeight w:val="139"/>
        </w:trPr>
        <w:tc>
          <w:tcPr>
            <w:tcW w:w="1838" w:type="dxa"/>
            <w:vMerge/>
          </w:tcPr>
          <w:p w14:paraId="7DE975E1" w14:textId="77777777" w:rsidR="00AF3132" w:rsidRDefault="00AF3132" w:rsidP="00754652">
            <w:pPr>
              <w:pStyle w:val="KeinLeerraum-8"/>
            </w:pPr>
          </w:p>
        </w:tc>
        <w:tc>
          <w:tcPr>
            <w:tcW w:w="1843" w:type="dxa"/>
          </w:tcPr>
          <w:p w14:paraId="005C3DD1" w14:textId="2771E5BB" w:rsidR="00AF3132" w:rsidRDefault="00AF3132" w:rsidP="00754652">
            <w:pPr>
              <w:pStyle w:val="KeinLeerraum-8"/>
            </w:pPr>
            <w:r w:rsidRPr="000352DC">
              <w:t>Telefon</w:t>
            </w:r>
          </w:p>
        </w:tc>
        <w:tc>
          <w:tcPr>
            <w:tcW w:w="6242" w:type="dxa"/>
          </w:tcPr>
          <w:p w14:paraId="6DBC1ED0" w14:textId="5C4520B0" w:rsidR="00AF3132" w:rsidRPr="0057483F" w:rsidRDefault="00631016" w:rsidP="00754652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AF3132" w:rsidRPr="00E366D7" w14:paraId="248E4EAA" w14:textId="77777777" w:rsidTr="00B7474B">
        <w:trPr>
          <w:trHeight w:val="139"/>
        </w:trPr>
        <w:tc>
          <w:tcPr>
            <w:tcW w:w="1838" w:type="dxa"/>
            <w:vMerge/>
          </w:tcPr>
          <w:p w14:paraId="2B52A4B3" w14:textId="77777777" w:rsidR="00AF3132" w:rsidRDefault="00AF3132" w:rsidP="00543DD4">
            <w:pPr>
              <w:pStyle w:val="KeinLeerraum-8"/>
            </w:pPr>
          </w:p>
        </w:tc>
        <w:tc>
          <w:tcPr>
            <w:tcW w:w="1843" w:type="dxa"/>
          </w:tcPr>
          <w:p w14:paraId="1C8521B3" w14:textId="076020FE" w:rsidR="00AF3132" w:rsidRDefault="00AF3132" w:rsidP="00543DD4">
            <w:pPr>
              <w:pStyle w:val="KeinLeerraum-8"/>
            </w:pPr>
            <w:r>
              <w:t>E-Mail</w:t>
            </w:r>
          </w:p>
        </w:tc>
        <w:tc>
          <w:tcPr>
            <w:tcW w:w="6242" w:type="dxa"/>
          </w:tcPr>
          <w:p w14:paraId="3A6A8C1F" w14:textId="6C2FDC8F" w:rsidR="00AF3132" w:rsidRPr="0057483F" w:rsidRDefault="00631016" w:rsidP="00543DD4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bookmarkEnd w:id="3"/>
    </w:tbl>
    <w:p w14:paraId="10DE1040" w14:textId="77777777" w:rsidR="00E82772" w:rsidRPr="000352DC" w:rsidRDefault="00E82772" w:rsidP="00E82772">
      <w:pPr>
        <w:pStyle w:val="KeinLeerraum"/>
      </w:pPr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6242"/>
      </w:tblGrid>
      <w:tr w:rsidR="00E82772" w:rsidRPr="00E366D7" w14:paraId="55010390" w14:textId="77777777" w:rsidTr="00B7474B">
        <w:trPr>
          <w:trHeight w:val="139"/>
        </w:trPr>
        <w:tc>
          <w:tcPr>
            <w:tcW w:w="1838" w:type="dxa"/>
            <w:vMerge w:val="restart"/>
          </w:tcPr>
          <w:p w14:paraId="32223194" w14:textId="2B390B0F" w:rsidR="00E82772" w:rsidRPr="00E366D7" w:rsidRDefault="00E82772" w:rsidP="00B84DED">
            <w:pPr>
              <w:pStyle w:val="KeinLeerraum-8"/>
              <w:rPr>
                <w:rStyle w:val="Fett"/>
              </w:rPr>
            </w:pPr>
            <w:r>
              <w:t>Bauunternehmer</w:t>
            </w:r>
            <w:r w:rsidR="007D4612">
              <w:t>/in</w:t>
            </w:r>
          </w:p>
        </w:tc>
        <w:tc>
          <w:tcPr>
            <w:tcW w:w="8085" w:type="dxa"/>
            <w:gridSpan w:val="2"/>
          </w:tcPr>
          <w:p w14:paraId="64D4DBCC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E82772" w:rsidRPr="00E366D7" w14:paraId="0539B386" w14:textId="77777777" w:rsidTr="00B7474B">
        <w:trPr>
          <w:trHeight w:val="139"/>
        </w:trPr>
        <w:tc>
          <w:tcPr>
            <w:tcW w:w="1838" w:type="dxa"/>
            <w:vMerge/>
          </w:tcPr>
          <w:p w14:paraId="22F29F14" w14:textId="77777777" w:rsidR="00E82772" w:rsidRDefault="00E82772" w:rsidP="00B84DED">
            <w:pPr>
              <w:pStyle w:val="KeinLeerraum-8"/>
            </w:pPr>
          </w:p>
        </w:tc>
        <w:tc>
          <w:tcPr>
            <w:tcW w:w="1843" w:type="dxa"/>
          </w:tcPr>
          <w:p w14:paraId="50CD8E18" w14:textId="77777777" w:rsidR="00E82772" w:rsidRPr="00572FE0" w:rsidRDefault="00E82772" w:rsidP="00B84DED">
            <w:pPr>
              <w:pStyle w:val="KeinLeerraum-8"/>
            </w:pPr>
            <w:r>
              <w:rPr>
                <w:rFonts w:ascii="Arial" w:hAnsi="Arial" w:cs="Arial"/>
                <w:sz w:val="18"/>
              </w:rPr>
              <w:t>Zuständig</w:t>
            </w:r>
          </w:p>
        </w:tc>
        <w:tc>
          <w:tcPr>
            <w:tcW w:w="6242" w:type="dxa"/>
          </w:tcPr>
          <w:p w14:paraId="78D101A9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E82772" w:rsidRPr="00E366D7" w14:paraId="5B347A67" w14:textId="77777777" w:rsidTr="00B7474B">
        <w:trPr>
          <w:trHeight w:val="139"/>
        </w:trPr>
        <w:tc>
          <w:tcPr>
            <w:tcW w:w="1838" w:type="dxa"/>
            <w:vMerge/>
          </w:tcPr>
          <w:p w14:paraId="11A8CA5D" w14:textId="77777777" w:rsidR="00E82772" w:rsidRDefault="00E82772" w:rsidP="00B84DED">
            <w:pPr>
              <w:pStyle w:val="KeinLeerraum-8"/>
            </w:pPr>
          </w:p>
        </w:tc>
        <w:tc>
          <w:tcPr>
            <w:tcW w:w="1843" w:type="dxa"/>
          </w:tcPr>
          <w:p w14:paraId="13680B7C" w14:textId="1F693618" w:rsidR="00E82772" w:rsidRPr="00572FE0" w:rsidRDefault="005B3CE3" w:rsidP="00B84DED">
            <w:pPr>
              <w:pStyle w:val="KeinLeerraum-8"/>
            </w:pPr>
            <w:r w:rsidRPr="000352DC">
              <w:t>Adresse</w:t>
            </w:r>
          </w:p>
        </w:tc>
        <w:tc>
          <w:tcPr>
            <w:tcW w:w="6242" w:type="dxa"/>
          </w:tcPr>
          <w:p w14:paraId="198D4248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E82772" w:rsidRPr="00E366D7" w14:paraId="1CCB489C" w14:textId="77777777" w:rsidTr="00B7474B">
        <w:trPr>
          <w:trHeight w:val="139"/>
        </w:trPr>
        <w:tc>
          <w:tcPr>
            <w:tcW w:w="1838" w:type="dxa"/>
            <w:vMerge/>
          </w:tcPr>
          <w:p w14:paraId="0748AEBE" w14:textId="77777777" w:rsidR="00E82772" w:rsidRDefault="00E82772" w:rsidP="00B84DED">
            <w:pPr>
              <w:pStyle w:val="KeinLeerraum-8"/>
            </w:pPr>
          </w:p>
        </w:tc>
        <w:tc>
          <w:tcPr>
            <w:tcW w:w="1843" w:type="dxa"/>
          </w:tcPr>
          <w:p w14:paraId="0A646307" w14:textId="77777777" w:rsidR="00E82772" w:rsidRPr="00572FE0" w:rsidRDefault="00E82772" w:rsidP="00B84DED">
            <w:pPr>
              <w:pStyle w:val="KeinLeerraum-8"/>
            </w:pPr>
            <w:r>
              <w:t>PLZ</w:t>
            </w:r>
            <w:r w:rsidRPr="000352DC">
              <w:t xml:space="preserve"> Ort</w:t>
            </w:r>
          </w:p>
        </w:tc>
        <w:tc>
          <w:tcPr>
            <w:tcW w:w="6242" w:type="dxa"/>
          </w:tcPr>
          <w:p w14:paraId="4837B944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E82772" w:rsidRPr="00E366D7" w14:paraId="49B9E7D4" w14:textId="77777777" w:rsidTr="00B7474B">
        <w:trPr>
          <w:trHeight w:val="139"/>
        </w:trPr>
        <w:tc>
          <w:tcPr>
            <w:tcW w:w="1838" w:type="dxa"/>
            <w:vMerge/>
          </w:tcPr>
          <w:p w14:paraId="3DAD5985" w14:textId="77777777" w:rsidR="00E82772" w:rsidRDefault="00E82772" w:rsidP="00B84DED">
            <w:pPr>
              <w:pStyle w:val="KeinLeerraum-8"/>
            </w:pPr>
          </w:p>
        </w:tc>
        <w:tc>
          <w:tcPr>
            <w:tcW w:w="1843" w:type="dxa"/>
          </w:tcPr>
          <w:p w14:paraId="3E501CC8" w14:textId="77777777" w:rsidR="00E82772" w:rsidRDefault="00E82772" w:rsidP="00B84DED">
            <w:pPr>
              <w:pStyle w:val="KeinLeerraum-8"/>
            </w:pPr>
            <w:r w:rsidRPr="000352DC">
              <w:t>Telefon</w:t>
            </w:r>
          </w:p>
        </w:tc>
        <w:tc>
          <w:tcPr>
            <w:tcW w:w="6242" w:type="dxa"/>
          </w:tcPr>
          <w:p w14:paraId="226CF9DA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E82772" w:rsidRPr="00E366D7" w14:paraId="77BC601E" w14:textId="77777777" w:rsidTr="00B7474B">
        <w:trPr>
          <w:trHeight w:val="139"/>
        </w:trPr>
        <w:tc>
          <w:tcPr>
            <w:tcW w:w="1838" w:type="dxa"/>
            <w:vMerge/>
          </w:tcPr>
          <w:p w14:paraId="7BFF7C5D" w14:textId="77777777" w:rsidR="00E82772" w:rsidRDefault="00E82772" w:rsidP="00B84DED">
            <w:pPr>
              <w:pStyle w:val="KeinLeerraum-8"/>
            </w:pPr>
          </w:p>
        </w:tc>
        <w:tc>
          <w:tcPr>
            <w:tcW w:w="1843" w:type="dxa"/>
          </w:tcPr>
          <w:p w14:paraId="1352FF83" w14:textId="77777777" w:rsidR="00E82772" w:rsidRDefault="00E82772" w:rsidP="00B84DED">
            <w:pPr>
              <w:pStyle w:val="KeinLeerraum-8"/>
            </w:pPr>
            <w:r>
              <w:t>E-Mail</w:t>
            </w:r>
          </w:p>
        </w:tc>
        <w:tc>
          <w:tcPr>
            <w:tcW w:w="6242" w:type="dxa"/>
          </w:tcPr>
          <w:p w14:paraId="722104A7" w14:textId="77777777" w:rsidR="00E82772" w:rsidRPr="0057483F" w:rsidRDefault="00E82772" w:rsidP="00B84DED">
            <w:pPr>
              <w:pStyle w:val="KeinLeerraum-8"/>
              <w:rPr>
                <w:rStyle w:val="Fett"/>
              </w:rPr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</w:tbl>
    <w:p w14:paraId="346DDE28" w14:textId="77777777" w:rsidR="00AF3132" w:rsidRPr="000352DC" w:rsidRDefault="00AF3132" w:rsidP="00AF3132">
      <w:pPr>
        <w:pStyle w:val="KeinLeerraum"/>
      </w:pPr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CellMar>
          <w:top w:w="40" w:type="dxa"/>
          <w:bottom w:w="40" w:type="dxa"/>
        </w:tblCellMar>
        <w:tblLook w:val="04A0" w:firstRow="1" w:lastRow="0" w:firstColumn="1" w:lastColumn="0" w:noHBand="0" w:noVBand="1"/>
      </w:tblPr>
      <w:tblGrid>
        <w:gridCol w:w="1834"/>
        <w:gridCol w:w="1837"/>
        <w:gridCol w:w="709"/>
        <w:gridCol w:w="1285"/>
        <w:gridCol w:w="131"/>
        <w:gridCol w:w="297"/>
        <w:gridCol w:w="141"/>
        <w:gridCol w:w="496"/>
        <w:gridCol w:w="66"/>
        <w:gridCol w:w="291"/>
        <w:gridCol w:w="140"/>
        <w:gridCol w:w="1701"/>
        <w:gridCol w:w="995"/>
      </w:tblGrid>
      <w:tr w:rsidR="004B2AF9" w:rsidRPr="00E366D7" w14:paraId="7657297F" w14:textId="02F530EE" w:rsidTr="003912D9">
        <w:trPr>
          <w:trHeight w:val="139"/>
        </w:trPr>
        <w:tc>
          <w:tcPr>
            <w:tcW w:w="1834" w:type="dxa"/>
            <w:vMerge w:val="restart"/>
          </w:tcPr>
          <w:p w14:paraId="75F06617" w14:textId="0C6257F3" w:rsidR="004B2AF9" w:rsidRPr="00B31F24" w:rsidRDefault="004B2AF9" w:rsidP="003C3B90">
            <w:pPr>
              <w:pStyle w:val="KeinLeerraum-8"/>
              <w:rPr>
                <w:b/>
                <w:bCs/>
              </w:rPr>
            </w:pPr>
            <w:r w:rsidRPr="00AF3132">
              <w:t>Projektangaben</w:t>
            </w:r>
          </w:p>
        </w:tc>
        <w:tc>
          <w:tcPr>
            <w:tcW w:w="8089" w:type="dxa"/>
            <w:gridSpan w:val="12"/>
          </w:tcPr>
          <w:p w14:paraId="1362D92E" w14:textId="09AD858F" w:rsidR="004B2AF9" w:rsidRPr="00B31F24" w:rsidRDefault="004B2AF9" w:rsidP="00A4151D">
            <w:pPr>
              <w:pStyle w:val="KeinLeerraum-8"/>
            </w:pPr>
            <w:r w:rsidRPr="00AF3132">
              <w:t>Anzuschliessendes Objekt</w:t>
            </w:r>
          </w:p>
        </w:tc>
      </w:tr>
      <w:tr w:rsidR="004B2AF9" w:rsidRPr="00E366D7" w14:paraId="2365F0D2" w14:textId="28A31E48" w:rsidTr="003912D9">
        <w:trPr>
          <w:trHeight w:val="139"/>
        </w:trPr>
        <w:tc>
          <w:tcPr>
            <w:tcW w:w="1834" w:type="dxa"/>
            <w:vMerge/>
          </w:tcPr>
          <w:p w14:paraId="08DFF37D" w14:textId="77777777" w:rsidR="004B2AF9" w:rsidRDefault="004B2AF9" w:rsidP="003C3B90">
            <w:pPr>
              <w:pStyle w:val="KeinLeerraum-8"/>
            </w:pPr>
          </w:p>
        </w:tc>
        <w:tc>
          <w:tcPr>
            <w:tcW w:w="1837" w:type="dxa"/>
          </w:tcPr>
          <w:p w14:paraId="128CA9C0" w14:textId="525FA822" w:rsidR="004B2AF9" w:rsidRPr="00572FE0" w:rsidRDefault="004B2AF9" w:rsidP="003C3B90">
            <w:pPr>
              <w:pStyle w:val="KeinLeerraum-8"/>
            </w:pPr>
            <w:r w:rsidRPr="00B31F24">
              <w:t>EFH</w:t>
            </w:r>
          </w:p>
        </w:tc>
        <w:tc>
          <w:tcPr>
            <w:tcW w:w="709" w:type="dxa"/>
          </w:tcPr>
          <w:p w14:paraId="3938DF7F" w14:textId="2E4965B4" w:rsidR="004B2AF9" w:rsidRPr="00B31F24" w:rsidRDefault="004B2AF9" w:rsidP="00631016">
            <w:pPr>
              <w:pStyle w:val="KeinLeerraum-8"/>
              <w:jc w:val="center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1416" w:type="dxa"/>
            <w:gridSpan w:val="2"/>
          </w:tcPr>
          <w:p w14:paraId="78D669F4" w14:textId="77777777" w:rsidR="004B2AF9" w:rsidRPr="00B31F24" w:rsidRDefault="004B2AF9" w:rsidP="003C3B90">
            <w:pPr>
              <w:pStyle w:val="KeinLeerraum-8"/>
            </w:pPr>
            <w:r w:rsidRPr="00B31F24">
              <w:t>Nebenbaute</w:t>
            </w:r>
          </w:p>
        </w:tc>
        <w:tc>
          <w:tcPr>
            <w:tcW w:w="438" w:type="dxa"/>
            <w:gridSpan w:val="2"/>
          </w:tcPr>
          <w:p w14:paraId="7736EC3F" w14:textId="6F229C14" w:rsidR="004B2AF9" w:rsidRPr="00B31F24" w:rsidRDefault="004B2AF9" w:rsidP="003C3B90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3689" w:type="dxa"/>
            <w:gridSpan w:val="6"/>
          </w:tcPr>
          <w:p w14:paraId="14CD6C07" w14:textId="6661C5D3" w:rsidR="004B2AF9" w:rsidRPr="00B31F24" w:rsidRDefault="004B2AF9" w:rsidP="003C3B90">
            <w:pPr>
              <w:pStyle w:val="KeinLeerraum-8"/>
            </w:pPr>
          </w:p>
        </w:tc>
      </w:tr>
      <w:tr w:rsidR="004B2AF9" w:rsidRPr="00E366D7" w14:paraId="4F26A264" w14:textId="3AC3690F" w:rsidTr="003912D9">
        <w:trPr>
          <w:trHeight w:val="139"/>
        </w:trPr>
        <w:tc>
          <w:tcPr>
            <w:tcW w:w="1834" w:type="dxa"/>
            <w:vMerge/>
          </w:tcPr>
          <w:p w14:paraId="18D46030" w14:textId="77777777" w:rsidR="004B2AF9" w:rsidRDefault="004B2AF9" w:rsidP="003C3B90">
            <w:pPr>
              <w:pStyle w:val="KeinLeerraum-8"/>
            </w:pPr>
          </w:p>
        </w:tc>
        <w:tc>
          <w:tcPr>
            <w:tcW w:w="1837" w:type="dxa"/>
          </w:tcPr>
          <w:p w14:paraId="267AD83F" w14:textId="5F050076" w:rsidR="004B2AF9" w:rsidRPr="00B31F24" w:rsidRDefault="004B2AF9" w:rsidP="003C3B90">
            <w:pPr>
              <w:pStyle w:val="KeinLeerraum-8"/>
            </w:pPr>
            <w:r w:rsidRPr="00B31F24">
              <w:t>MFH</w:t>
            </w:r>
          </w:p>
        </w:tc>
        <w:tc>
          <w:tcPr>
            <w:tcW w:w="709" w:type="dxa"/>
          </w:tcPr>
          <w:p w14:paraId="51C6B550" w14:textId="36AAF64B" w:rsidR="004B2AF9" w:rsidRPr="00B31F24" w:rsidRDefault="004B2AF9" w:rsidP="00631016">
            <w:pPr>
              <w:pStyle w:val="KeinLeerraum-8"/>
              <w:jc w:val="center"/>
            </w:pPr>
            <w: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</w:p>
        </w:tc>
        <w:tc>
          <w:tcPr>
            <w:tcW w:w="1854" w:type="dxa"/>
            <w:gridSpan w:val="4"/>
          </w:tcPr>
          <w:p w14:paraId="02A50C1E" w14:textId="6F0DF7F3" w:rsidR="004B2AF9" w:rsidRPr="00B31F24" w:rsidRDefault="004B2AF9" w:rsidP="003C3B90">
            <w:pPr>
              <w:pStyle w:val="KeinLeerraum-8"/>
            </w:pPr>
            <w:r w:rsidRPr="00B31F24">
              <w:t>Anzahl Wohnungen</w:t>
            </w:r>
          </w:p>
        </w:tc>
        <w:tc>
          <w:tcPr>
            <w:tcW w:w="3689" w:type="dxa"/>
            <w:gridSpan w:val="6"/>
          </w:tcPr>
          <w:p w14:paraId="75A2404F" w14:textId="4FEF22F7" w:rsidR="004B2AF9" w:rsidRPr="00B31F24" w:rsidRDefault="004B2AF9" w:rsidP="003C3B90">
            <w:pPr>
              <w:pStyle w:val="KeinLeerraum-8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4B2AF9" w:rsidRPr="00E366D7" w14:paraId="7E4A0AF2" w14:textId="77777777" w:rsidTr="003912D9">
        <w:trPr>
          <w:trHeight w:val="139"/>
        </w:trPr>
        <w:tc>
          <w:tcPr>
            <w:tcW w:w="1834" w:type="dxa"/>
            <w:vMerge/>
          </w:tcPr>
          <w:p w14:paraId="1830B87D" w14:textId="77777777" w:rsidR="004B2AF9" w:rsidRDefault="004B2AF9" w:rsidP="003C3B90">
            <w:pPr>
              <w:pStyle w:val="KeinLeerraum-8"/>
            </w:pPr>
          </w:p>
        </w:tc>
        <w:tc>
          <w:tcPr>
            <w:tcW w:w="2546" w:type="dxa"/>
            <w:gridSpan w:val="2"/>
          </w:tcPr>
          <w:p w14:paraId="202244F1" w14:textId="5D15FE16" w:rsidR="004B2AF9" w:rsidRPr="00B31F24" w:rsidRDefault="004B2AF9" w:rsidP="003C3B90">
            <w:pPr>
              <w:pStyle w:val="KeinLeerraum-8"/>
            </w:pPr>
            <w:r w:rsidRPr="00B31F24">
              <w:t>Industrie / Gewerbebetrieb</w:t>
            </w:r>
          </w:p>
        </w:tc>
        <w:tc>
          <w:tcPr>
            <w:tcW w:w="5543" w:type="dxa"/>
            <w:gridSpan w:val="10"/>
          </w:tcPr>
          <w:p w14:paraId="5DBB877F" w14:textId="2DF8CCA0" w:rsidR="004B2AF9" w:rsidRPr="00B31F24" w:rsidRDefault="004B2AF9" w:rsidP="003C3B90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4B2AF9" w:rsidRPr="00AF3132" w14:paraId="74962605" w14:textId="77777777" w:rsidTr="003912D9">
        <w:trPr>
          <w:trHeight w:val="139"/>
        </w:trPr>
        <w:tc>
          <w:tcPr>
            <w:tcW w:w="1834" w:type="dxa"/>
            <w:vMerge/>
          </w:tcPr>
          <w:p w14:paraId="7CE5A260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2546" w:type="dxa"/>
            <w:gridSpan w:val="2"/>
          </w:tcPr>
          <w:p w14:paraId="1093300B" w14:textId="7E89C849" w:rsidR="004B2AF9" w:rsidRPr="00B31F24" w:rsidRDefault="004B2AF9" w:rsidP="003C3B90">
            <w:pPr>
              <w:pStyle w:val="KeinLeerraum-8"/>
            </w:pPr>
            <w:r w:rsidRPr="00B31F24">
              <w:t>Landwirtschaftsbetrieb</w:t>
            </w:r>
          </w:p>
        </w:tc>
        <w:tc>
          <w:tcPr>
            <w:tcW w:w="5543" w:type="dxa"/>
            <w:gridSpan w:val="10"/>
          </w:tcPr>
          <w:p w14:paraId="28A8F39A" w14:textId="29FFE0C7" w:rsidR="004B2AF9" w:rsidRPr="00B31F24" w:rsidRDefault="004B2AF9" w:rsidP="003C3B90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</w:tr>
      <w:tr w:rsidR="004B2AF9" w:rsidRPr="00AF3132" w14:paraId="48728962" w14:textId="77777777" w:rsidTr="003912D9">
        <w:trPr>
          <w:trHeight w:val="139"/>
        </w:trPr>
        <w:tc>
          <w:tcPr>
            <w:tcW w:w="1834" w:type="dxa"/>
            <w:vMerge/>
          </w:tcPr>
          <w:p w14:paraId="7992D0C2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1837" w:type="dxa"/>
          </w:tcPr>
          <w:p w14:paraId="105FA395" w14:textId="649556F2" w:rsidR="004B2AF9" w:rsidRPr="00B31F24" w:rsidRDefault="004B2AF9" w:rsidP="003C3B90">
            <w:pPr>
              <w:pStyle w:val="KeinLeerraum-8"/>
            </w:pPr>
            <w:r>
              <w:t>Andere</w:t>
            </w:r>
          </w:p>
        </w:tc>
        <w:tc>
          <w:tcPr>
            <w:tcW w:w="709" w:type="dxa"/>
            <w:vAlign w:val="center"/>
          </w:tcPr>
          <w:p w14:paraId="40133D68" w14:textId="174B9DDD" w:rsidR="004B2AF9" w:rsidRPr="00B31F24" w:rsidRDefault="004B2AF9" w:rsidP="005B0DE0">
            <w:pPr>
              <w:pStyle w:val="KeinLeerraum-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5543" w:type="dxa"/>
            <w:gridSpan w:val="10"/>
          </w:tcPr>
          <w:p w14:paraId="32678553" w14:textId="3D30CF70" w:rsidR="004B2AF9" w:rsidRPr="00B31F24" w:rsidRDefault="004B2AF9" w:rsidP="003C3B90">
            <w:pPr>
              <w:pStyle w:val="KeinLeerraum-8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4B2AF9" w:rsidRPr="00AF3132" w14:paraId="7D9E6D1B" w14:textId="77777777" w:rsidTr="003912D9">
        <w:trPr>
          <w:trHeight w:val="139"/>
        </w:trPr>
        <w:tc>
          <w:tcPr>
            <w:tcW w:w="1834" w:type="dxa"/>
            <w:vMerge/>
          </w:tcPr>
          <w:p w14:paraId="6BBBA2BE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1837" w:type="dxa"/>
          </w:tcPr>
          <w:p w14:paraId="185F5015" w14:textId="4A180F48" w:rsidR="004B2AF9" w:rsidRDefault="004B2AF9" w:rsidP="003C3B90">
            <w:pPr>
              <w:pStyle w:val="KeinLeerraum-8"/>
            </w:pPr>
            <w:r>
              <w:t>Neubau</w:t>
            </w:r>
          </w:p>
        </w:tc>
        <w:tc>
          <w:tcPr>
            <w:tcW w:w="709" w:type="dxa"/>
            <w:vAlign w:val="center"/>
          </w:tcPr>
          <w:p w14:paraId="1B8FEF40" w14:textId="019A4F63" w:rsidR="004B2AF9" w:rsidRDefault="004B2AF9" w:rsidP="00B7474B">
            <w:pPr>
              <w:pStyle w:val="KeinLeerraum-8"/>
              <w:jc w:val="center"/>
            </w:pPr>
            <w: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"/>
            <w:r>
              <w:instrText xml:space="preserve"> FORMCHECKBOX </w:instrText>
            </w:r>
            <w:r>
              <w:fldChar w:fldCharType="end"/>
            </w:r>
            <w:bookmarkEnd w:id="5"/>
          </w:p>
        </w:tc>
        <w:tc>
          <w:tcPr>
            <w:tcW w:w="1285" w:type="dxa"/>
          </w:tcPr>
          <w:p w14:paraId="2703A95D" w14:textId="707142C2" w:rsidR="004B2AF9" w:rsidRPr="005B0DE0" w:rsidRDefault="004B2AF9" w:rsidP="003C3B90">
            <w:pPr>
              <w:pStyle w:val="KeinLeerraum-8"/>
              <w:rPr>
                <w:rStyle w:val="Fett"/>
                <w:b w:val="0"/>
                <w:bCs w:val="0"/>
              </w:rPr>
            </w:pPr>
            <w:r w:rsidRPr="005B0DE0">
              <w:rPr>
                <w:rStyle w:val="Fett"/>
                <w:b w:val="0"/>
                <w:bCs w:val="0"/>
              </w:rPr>
              <w:t>Umbau</w:t>
            </w:r>
          </w:p>
        </w:tc>
        <w:tc>
          <w:tcPr>
            <w:tcW w:w="569" w:type="dxa"/>
            <w:gridSpan w:val="3"/>
            <w:vAlign w:val="center"/>
          </w:tcPr>
          <w:p w14:paraId="52850FFA" w14:textId="21495FFC" w:rsidR="004B2AF9" w:rsidRPr="0057483F" w:rsidRDefault="004B2AF9" w:rsidP="00B7474B">
            <w:pPr>
              <w:pStyle w:val="KeinLeerraum-8"/>
              <w:jc w:val="center"/>
              <w:rPr>
                <w:rStyle w:val="Fett"/>
              </w:rPr>
            </w:pPr>
            <w:r>
              <w:rPr>
                <w:rStyle w:val="Fet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3"/>
            <w:r>
              <w:rPr>
                <w:rStyle w:val="Fett"/>
              </w:rPr>
              <w:instrText xml:space="preserve"> FORMCHECKBOX </w:instrText>
            </w:r>
            <w:r>
              <w:rPr>
                <w:rStyle w:val="Fett"/>
              </w:rPr>
            </w:r>
            <w:r>
              <w:rPr>
                <w:rStyle w:val="Fett"/>
              </w:rPr>
              <w:fldChar w:fldCharType="end"/>
            </w:r>
            <w:bookmarkEnd w:id="6"/>
          </w:p>
        </w:tc>
        <w:tc>
          <w:tcPr>
            <w:tcW w:w="853" w:type="dxa"/>
            <w:gridSpan w:val="3"/>
          </w:tcPr>
          <w:p w14:paraId="55C2D6B1" w14:textId="4D020730" w:rsidR="004B2AF9" w:rsidRPr="00B7474B" w:rsidRDefault="004B2AF9" w:rsidP="003C3B90">
            <w:pPr>
              <w:pStyle w:val="KeinLeerraum-8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Anbau</w:t>
            </w:r>
          </w:p>
        </w:tc>
        <w:tc>
          <w:tcPr>
            <w:tcW w:w="2836" w:type="dxa"/>
            <w:gridSpan w:val="3"/>
          </w:tcPr>
          <w:p w14:paraId="7BDA37DF" w14:textId="07ADCBD8" w:rsidR="004B2AF9" w:rsidRPr="0057483F" w:rsidRDefault="004B2AF9" w:rsidP="003C3B90">
            <w:pPr>
              <w:pStyle w:val="KeinLeerraum-8"/>
              <w:rPr>
                <w:rStyle w:val="Fett"/>
              </w:rPr>
            </w:pPr>
            <w:r>
              <w:rPr>
                <w:rStyle w:val="Fet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4"/>
            <w:r>
              <w:rPr>
                <w:rStyle w:val="Fett"/>
              </w:rPr>
              <w:instrText xml:space="preserve"> FORMCHECKBOX </w:instrText>
            </w:r>
            <w:r>
              <w:rPr>
                <w:rStyle w:val="Fett"/>
              </w:rPr>
            </w:r>
            <w:r>
              <w:rPr>
                <w:rStyle w:val="Fett"/>
              </w:rPr>
              <w:fldChar w:fldCharType="end"/>
            </w:r>
            <w:bookmarkEnd w:id="7"/>
          </w:p>
        </w:tc>
      </w:tr>
      <w:tr w:rsidR="004B2AF9" w:rsidRPr="00AF3132" w14:paraId="7B611617" w14:textId="77777777" w:rsidTr="003912D9">
        <w:trPr>
          <w:trHeight w:val="139"/>
        </w:trPr>
        <w:tc>
          <w:tcPr>
            <w:tcW w:w="1834" w:type="dxa"/>
            <w:vMerge/>
          </w:tcPr>
          <w:p w14:paraId="6D0D5256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3831" w:type="dxa"/>
            <w:gridSpan w:val="3"/>
            <w:vAlign w:val="center"/>
          </w:tcPr>
          <w:p w14:paraId="331C9000" w14:textId="252A24CA" w:rsidR="004B2AF9" w:rsidRPr="00B31F24" w:rsidRDefault="004B2AF9" w:rsidP="00B7474B">
            <w:pPr>
              <w:pStyle w:val="KeinLeerraum-8"/>
            </w:pPr>
            <w:r w:rsidRPr="00B31F24">
              <w:t xml:space="preserve">Anzahl Belastungswerte </w:t>
            </w:r>
            <w:r w:rsidRPr="005B0DE0">
              <w:t>Schmutzwasser</w:t>
            </w:r>
          </w:p>
        </w:tc>
        <w:tc>
          <w:tcPr>
            <w:tcW w:w="1065" w:type="dxa"/>
            <w:gridSpan w:val="4"/>
            <w:vAlign w:val="center"/>
          </w:tcPr>
          <w:p w14:paraId="2B6B3F8E" w14:textId="77777777" w:rsidR="004B2AF9" w:rsidRPr="00B31F24" w:rsidRDefault="004B2AF9" w:rsidP="00FF7AF0">
            <w:pPr>
              <w:pStyle w:val="KeinLeerraum-8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  <w:tc>
          <w:tcPr>
            <w:tcW w:w="3193" w:type="dxa"/>
            <w:gridSpan w:val="5"/>
            <w:vAlign w:val="center"/>
          </w:tcPr>
          <w:p w14:paraId="69CD130F" w14:textId="4B2681CF" w:rsidR="004B2AF9" w:rsidRPr="00B31F24" w:rsidRDefault="004B2AF9" w:rsidP="00FF7AF0">
            <w:pPr>
              <w:pStyle w:val="KeinLeerraum-8"/>
            </w:pPr>
            <w:r w:rsidRPr="005B0DE0">
              <w:t>(Bei grösseren Anlagen ist eine Berechnung beizulegen)</w:t>
            </w:r>
          </w:p>
        </w:tc>
      </w:tr>
      <w:tr w:rsidR="004B2AF9" w:rsidRPr="00AF3132" w14:paraId="75B0A80F" w14:textId="77777777" w:rsidTr="003912D9">
        <w:trPr>
          <w:trHeight w:val="139"/>
        </w:trPr>
        <w:tc>
          <w:tcPr>
            <w:tcW w:w="1834" w:type="dxa"/>
            <w:vMerge/>
          </w:tcPr>
          <w:p w14:paraId="3F692B05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3831" w:type="dxa"/>
            <w:gridSpan w:val="3"/>
          </w:tcPr>
          <w:p w14:paraId="40A43668" w14:textId="105A439C" w:rsidR="004B2AF9" w:rsidRPr="00B31F24" w:rsidRDefault="004B2AF9" w:rsidP="003C3B90">
            <w:pPr>
              <w:pStyle w:val="KeinLeerraum-8"/>
            </w:pPr>
            <w:r w:rsidRPr="005B0DE0">
              <w:t>Dachfläche (horizontal gemessen)</w:t>
            </w:r>
          </w:p>
        </w:tc>
        <w:tc>
          <w:tcPr>
            <w:tcW w:w="1065" w:type="dxa"/>
            <w:gridSpan w:val="4"/>
            <w:vAlign w:val="center"/>
          </w:tcPr>
          <w:p w14:paraId="5EC64023" w14:textId="22426C6D" w:rsidR="004B2AF9" w:rsidRPr="0057483F" w:rsidRDefault="00B7474B" w:rsidP="00FF7AF0">
            <w:pPr>
              <w:pStyle w:val="KeinLeerraum-8"/>
              <w:rPr>
                <w:rStyle w:val="Fett"/>
              </w:rPr>
            </w:pPr>
            <w:r>
              <w:rPr>
                <w:rStyle w:val="Fet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Style w:val="Fett"/>
              </w:rPr>
              <w:instrText xml:space="preserve"> FORMTEXT </w:instrText>
            </w:r>
            <w:r>
              <w:rPr>
                <w:rStyle w:val="Fett"/>
              </w:rPr>
            </w:r>
            <w:r>
              <w:rPr>
                <w:rStyle w:val="Fett"/>
              </w:rPr>
              <w:fldChar w:fldCharType="separate"/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</w:rPr>
              <w:fldChar w:fldCharType="end"/>
            </w:r>
            <w:bookmarkEnd w:id="8"/>
          </w:p>
        </w:tc>
        <w:tc>
          <w:tcPr>
            <w:tcW w:w="3193" w:type="dxa"/>
            <w:gridSpan w:val="5"/>
            <w:vAlign w:val="center"/>
          </w:tcPr>
          <w:p w14:paraId="76C81A94" w14:textId="1DF8AFFF" w:rsidR="004B2AF9" w:rsidRPr="00B7474B" w:rsidRDefault="004B2AF9" w:rsidP="00FF7AF0">
            <w:pPr>
              <w:pStyle w:val="KeinLeerraum-8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m2 total</w:t>
            </w:r>
          </w:p>
        </w:tc>
      </w:tr>
      <w:tr w:rsidR="004B2AF9" w:rsidRPr="00AF3132" w14:paraId="22E5BB74" w14:textId="77777777" w:rsidTr="003912D9">
        <w:trPr>
          <w:trHeight w:val="139"/>
        </w:trPr>
        <w:tc>
          <w:tcPr>
            <w:tcW w:w="1834" w:type="dxa"/>
            <w:vMerge/>
          </w:tcPr>
          <w:p w14:paraId="5D1F81C5" w14:textId="77777777" w:rsidR="004B2AF9" w:rsidRPr="00B31F24" w:rsidRDefault="004B2AF9" w:rsidP="003C3B90">
            <w:pPr>
              <w:pStyle w:val="KeinLeerraum-8"/>
            </w:pPr>
          </w:p>
        </w:tc>
        <w:tc>
          <w:tcPr>
            <w:tcW w:w="3831" w:type="dxa"/>
            <w:gridSpan w:val="3"/>
          </w:tcPr>
          <w:p w14:paraId="1CC259EE" w14:textId="3B7D99D1" w:rsidR="004B2AF9" w:rsidRPr="00B31F24" w:rsidRDefault="004B2AF9" w:rsidP="003C3B90">
            <w:pPr>
              <w:pStyle w:val="KeinLeerraum-8"/>
            </w:pPr>
            <w:r w:rsidRPr="005B0DE0">
              <w:t>Platz-, Wegfläche (horizontal gemessen)</w:t>
            </w:r>
          </w:p>
        </w:tc>
        <w:tc>
          <w:tcPr>
            <w:tcW w:w="1065" w:type="dxa"/>
            <w:gridSpan w:val="4"/>
            <w:vAlign w:val="center"/>
          </w:tcPr>
          <w:p w14:paraId="476FAB55" w14:textId="19C51CB6" w:rsidR="004B2AF9" w:rsidRPr="0057483F" w:rsidRDefault="00B7474B" w:rsidP="00FF7AF0">
            <w:pPr>
              <w:pStyle w:val="KeinLeerraum-8"/>
              <w:rPr>
                <w:rStyle w:val="Fett"/>
              </w:rPr>
            </w:pPr>
            <w:r>
              <w:rPr>
                <w:rStyle w:val="Fet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Style w:val="Fett"/>
              </w:rPr>
              <w:instrText xml:space="preserve"> FORMTEXT </w:instrText>
            </w:r>
            <w:r>
              <w:rPr>
                <w:rStyle w:val="Fett"/>
              </w:rPr>
            </w:r>
            <w:r>
              <w:rPr>
                <w:rStyle w:val="Fett"/>
              </w:rPr>
              <w:fldChar w:fldCharType="separate"/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  <w:noProof/>
              </w:rPr>
              <w:t> </w:t>
            </w:r>
            <w:r>
              <w:rPr>
                <w:rStyle w:val="Fett"/>
              </w:rPr>
              <w:fldChar w:fldCharType="end"/>
            </w:r>
            <w:bookmarkEnd w:id="9"/>
          </w:p>
        </w:tc>
        <w:tc>
          <w:tcPr>
            <w:tcW w:w="3193" w:type="dxa"/>
            <w:gridSpan w:val="5"/>
            <w:vAlign w:val="center"/>
          </w:tcPr>
          <w:p w14:paraId="6700C07F" w14:textId="69C825B8" w:rsidR="004B2AF9" w:rsidRPr="00B7474B" w:rsidRDefault="004B2AF9" w:rsidP="00FF7AF0">
            <w:pPr>
              <w:pStyle w:val="KeinLeerraum-8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m2 total</w:t>
            </w:r>
          </w:p>
        </w:tc>
      </w:tr>
      <w:tr w:rsidR="004B2AF9" w:rsidRPr="00AF3132" w14:paraId="7B6CD4C4" w14:textId="77777777" w:rsidTr="003912D9">
        <w:trPr>
          <w:trHeight w:val="139"/>
        </w:trPr>
        <w:tc>
          <w:tcPr>
            <w:tcW w:w="1834" w:type="dxa"/>
            <w:vMerge/>
          </w:tcPr>
          <w:p w14:paraId="7ABFD963" w14:textId="77777777" w:rsidR="004B2AF9" w:rsidRPr="00B31F24" w:rsidRDefault="004B2AF9" w:rsidP="00631016">
            <w:pPr>
              <w:pStyle w:val="KeinLeerraum-8"/>
            </w:pPr>
          </w:p>
        </w:tc>
        <w:tc>
          <w:tcPr>
            <w:tcW w:w="3831" w:type="dxa"/>
            <w:gridSpan w:val="3"/>
          </w:tcPr>
          <w:p w14:paraId="2D039943" w14:textId="72AE28C9" w:rsidR="004B2AF9" w:rsidRPr="00B31F24" w:rsidRDefault="004B2AF9" w:rsidP="00631016">
            <w:pPr>
              <w:pStyle w:val="KeinLeerraum-8"/>
            </w:pPr>
            <w:r w:rsidRPr="00B31F24">
              <w:t>Regenwassernutzung</w:t>
            </w:r>
          </w:p>
        </w:tc>
        <w:tc>
          <w:tcPr>
            <w:tcW w:w="428" w:type="dxa"/>
            <w:gridSpan w:val="2"/>
          </w:tcPr>
          <w:p w14:paraId="794BB607" w14:textId="5CEC37DE" w:rsidR="004B2AF9" w:rsidRPr="00B31F24" w:rsidRDefault="004B2AF9" w:rsidP="00631016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3" w:type="dxa"/>
            <w:gridSpan w:val="3"/>
          </w:tcPr>
          <w:p w14:paraId="68932AAB" w14:textId="6A1BB525" w:rsidR="004B2AF9" w:rsidRPr="00B31F24" w:rsidRDefault="004B2AF9" w:rsidP="00631016">
            <w:pPr>
              <w:pStyle w:val="KeinLeerraum-8"/>
            </w:pPr>
            <w:r>
              <w:t>Ja</w:t>
            </w:r>
          </w:p>
        </w:tc>
        <w:tc>
          <w:tcPr>
            <w:tcW w:w="431" w:type="dxa"/>
            <w:gridSpan w:val="2"/>
          </w:tcPr>
          <w:p w14:paraId="39204110" w14:textId="5CABE16A" w:rsidR="004B2AF9" w:rsidRPr="00B31F24" w:rsidRDefault="004B2AF9" w:rsidP="00631016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6" w:type="dxa"/>
            <w:gridSpan w:val="2"/>
          </w:tcPr>
          <w:p w14:paraId="7E1B6133" w14:textId="02D9964B" w:rsidR="004B2AF9" w:rsidRPr="00B31F24" w:rsidRDefault="004B2AF9" w:rsidP="00631016">
            <w:pPr>
              <w:pStyle w:val="KeinLeerraum-8"/>
            </w:pPr>
            <w:r>
              <w:t>Nein</w:t>
            </w:r>
          </w:p>
        </w:tc>
      </w:tr>
      <w:tr w:rsidR="004B2AF9" w:rsidRPr="00AF3132" w14:paraId="01E97EC0" w14:textId="77777777" w:rsidTr="003912D9">
        <w:trPr>
          <w:trHeight w:val="139"/>
        </w:trPr>
        <w:tc>
          <w:tcPr>
            <w:tcW w:w="1834" w:type="dxa"/>
            <w:vMerge/>
          </w:tcPr>
          <w:p w14:paraId="56B23D9F" w14:textId="77777777" w:rsidR="004B2AF9" w:rsidRPr="00B31F24" w:rsidRDefault="004B2AF9" w:rsidP="004B2AF9">
            <w:pPr>
              <w:pStyle w:val="KeinLeerraum-8"/>
            </w:pPr>
          </w:p>
        </w:tc>
        <w:tc>
          <w:tcPr>
            <w:tcW w:w="3831" w:type="dxa"/>
            <w:gridSpan w:val="3"/>
          </w:tcPr>
          <w:p w14:paraId="0EF2E8E3" w14:textId="3C39DFDF" w:rsidR="004B2AF9" w:rsidRPr="00B31F24" w:rsidRDefault="004B2AF9" w:rsidP="004B2AF9">
            <w:pPr>
              <w:pStyle w:val="KeinLeerraum-8"/>
            </w:pPr>
            <w:r w:rsidRPr="004B2AF9">
              <w:t>Versickerung Dachwasser</w:t>
            </w:r>
          </w:p>
        </w:tc>
        <w:tc>
          <w:tcPr>
            <w:tcW w:w="428" w:type="dxa"/>
            <w:gridSpan w:val="2"/>
          </w:tcPr>
          <w:p w14:paraId="17DD0410" w14:textId="45203ED0" w:rsidR="004B2AF9" w:rsidRDefault="004B2AF9" w:rsidP="004B2AF9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3" w:type="dxa"/>
            <w:gridSpan w:val="3"/>
          </w:tcPr>
          <w:p w14:paraId="14F1AB1D" w14:textId="01167CA5" w:rsidR="004B2AF9" w:rsidRDefault="004B2AF9" w:rsidP="004B2AF9">
            <w:pPr>
              <w:pStyle w:val="KeinLeerraum-8"/>
            </w:pPr>
            <w:r>
              <w:t>Ja</w:t>
            </w:r>
          </w:p>
        </w:tc>
        <w:tc>
          <w:tcPr>
            <w:tcW w:w="431" w:type="dxa"/>
            <w:gridSpan w:val="2"/>
          </w:tcPr>
          <w:p w14:paraId="163E2E16" w14:textId="56B87991" w:rsidR="004B2AF9" w:rsidRDefault="004B2AF9" w:rsidP="004B2AF9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6" w:type="dxa"/>
            <w:gridSpan w:val="2"/>
          </w:tcPr>
          <w:p w14:paraId="6A7ABE75" w14:textId="7E1C8F48" w:rsidR="004B2AF9" w:rsidRDefault="004B2AF9" w:rsidP="004B2AF9">
            <w:pPr>
              <w:pStyle w:val="KeinLeerraum-8"/>
            </w:pPr>
            <w:r>
              <w:t>Nein</w:t>
            </w:r>
          </w:p>
        </w:tc>
      </w:tr>
      <w:tr w:rsidR="004B2AF9" w:rsidRPr="00AF3132" w14:paraId="323C5104" w14:textId="77777777" w:rsidTr="003912D9">
        <w:trPr>
          <w:trHeight w:val="139"/>
        </w:trPr>
        <w:tc>
          <w:tcPr>
            <w:tcW w:w="1834" w:type="dxa"/>
            <w:vMerge/>
          </w:tcPr>
          <w:p w14:paraId="6AF5422F" w14:textId="77777777" w:rsidR="004B2AF9" w:rsidRPr="00B31F24" w:rsidRDefault="004B2AF9" w:rsidP="004B2AF9">
            <w:pPr>
              <w:pStyle w:val="KeinLeerraum-8"/>
            </w:pPr>
          </w:p>
        </w:tc>
        <w:tc>
          <w:tcPr>
            <w:tcW w:w="3831" w:type="dxa"/>
            <w:gridSpan w:val="3"/>
          </w:tcPr>
          <w:p w14:paraId="5DF8F0D2" w14:textId="3D3F5D7C" w:rsidR="004B2AF9" w:rsidRPr="00B31F24" w:rsidRDefault="004B2AF9" w:rsidP="004B2AF9">
            <w:pPr>
              <w:pStyle w:val="KeinLeerraum-8"/>
            </w:pPr>
            <w:r w:rsidRPr="004B2AF9">
              <w:t>Versickerung Platz-, Wegflächen</w:t>
            </w:r>
          </w:p>
        </w:tc>
        <w:tc>
          <w:tcPr>
            <w:tcW w:w="428" w:type="dxa"/>
            <w:gridSpan w:val="2"/>
          </w:tcPr>
          <w:p w14:paraId="323B89EC" w14:textId="78D0B588" w:rsidR="004B2AF9" w:rsidRDefault="004B2AF9" w:rsidP="004B2AF9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703" w:type="dxa"/>
            <w:gridSpan w:val="3"/>
          </w:tcPr>
          <w:p w14:paraId="3126F036" w14:textId="79D12993" w:rsidR="004B2AF9" w:rsidRDefault="004B2AF9" w:rsidP="004B2AF9">
            <w:pPr>
              <w:pStyle w:val="KeinLeerraum-8"/>
            </w:pPr>
            <w:r>
              <w:t>Ja</w:t>
            </w:r>
          </w:p>
        </w:tc>
        <w:tc>
          <w:tcPr>
            <w:tcW w:w="431" w:type="dxa"/>
            <w:gridSpan w:val="2"/>
          </w:tcPr>
          <w:p w14:paraId="3DDA1A6A" w14:textId="6834E050" w:rsidR="004B2AF9" w:rsidRDefault="004B2AF9" w:rsidP="004B2AF9">
            <w:pPr>
              <w:pStyle w:val="KeinLeerraum-8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</w:p>
        </w:tc>
        <w:tc>
          <w:tcPr>
            <w:tcW w:w="2696" w:type="dxa"/>
            <w:gridSpan w:val="2"/>
          </w:tcPr>
          <w:p w14:paraId="73342354" w14:textId="4F8E5D44" w:rsidR="004B2AF9" w:rsidRDefault="004B2AF9" w:rsidP="004B2AF9">
            <w:pPr>
              <w:pStyle w:val="KeinLeerraum-8"/>
            </w:pPr>
            <w:r>
              <w:t>Nein</w:t>
            </w:r>
          </w:p>
        </w:tc>
      </w:tr>
      <w:tr w:rsidR="004B2AF9" w:rsidRPr="00AF3132" w14:paraId="10BFC64F" w14:textId="77777777" w:rsidTr="003912D9">
        <w:trPr>
          <w:trHeight w:val="139"/>
        </w:trPr>
        <w:tc>
          <w:tcPr>
            <w:tcW w:w="1834" w:type="dxa"/>
            <w:vMerge w:val="restart"/>
          </w:tcPr>
          <w:p w14:paraId="6E1B5FED" w14:textId="1DEAA880" w:rsidR="004B2AF9" w:rsidRPr="00B31F24" w:rsidRDefault="004B2AF9" w:rsidP="003C3B90">
            <w:pPr>
              <w:pStyle w:val="KeinLeerraum-8"/>
            </w:pPr>
            <w:bookmarkStart w:id="10" w:name="_Hlk159940976"/>
            <w:r w:rsidRPr="00B31F24">
              <w:t>Leitungsangaben</w:t>
            </w:r>
          </w:p>
        </w:tc>
        <w:tc>
          <w:tcPr>
            <w:tcW w:w="4962" w:type="dxa"/>
            <w:gridSpan w:val="8"/>
          </w:tcPr>
          <w:p w14:paraId="2ACB98F1" w14:textId="7C61CA41" w:rsidR="004B2AF9" w:rsidRPr="00B31F24" w:rsidRDefault="004B2AF9" w:rsidP="003C3B90">
            <w:pPr>
              <w:pStyle w:val="KeinLeerraum-8"/>
            </w:pPr>
            <w:r w:rsidRPr="004B2AF9">
              <w:t>Proj</w:t>
            </w:r>
            <w:r>
              <w:t>ektierte</w:t>
            </w:r>
            <w:r w:rsidRPr="004B2AF9">
              <w:t xml:space="preserve"> Schmutzwasserleitung </w:t>
            </w:r>
            <w:r>
              <w:t>(</w:t>
            </w:r>
            <w:r w:rsidRPr="004B2AF9">
              <w:t>Innendurchmesser)</w:t>
            </w:r>
          </w:p>
        </w:tc>
        <w:tc>
          <w:tcPr>
            <w:tcW w:w="2132" w:type="dxa"/>
            <w:gridSpan w:val="3"/>
          </w:tcPr>
          <w:p w14:paraId="5FB71BC2" w14:textId="170DFCEC" w:rsidR="004B2AF9" w:rsidRPr="00B31F24" w:rsidRDefault="004B2AF9" w:rsidP="006C0C63">
            <w:pPr>
              <w:pStyle w:val="KeinLeerraum-8"/>
              <w:jc w:val="right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  <w:tc>
          <w:tcPr>
            <w:tcW w:w="995" w:type="dxa"/>
          </w:tcPr>
          <w:p w14:paraId="390505E4" w14:textId="37410F95" w:rsidR="004B2AF9" w:rsidRPr="00B31F24" w:rsidRDefault="004B2AF9" w:rsidP="003C3B90">
            <w:pPr>
              <w:pStyle w:val="KeinLeerraum-8"/>
            </w:pPr>
            <w:r>
              <w:t>mm</w:t>
            </w:r>
          </w:p>
        </w:tc>
      </w:tr>
      <w:tr w:rsidR="004B2AF9" w:rsidRPr="00AF3132" w14:paraId="3486696C" w14:textId="77777777" w:rsidTr="003912D9">
        <w:trPr>
          <w:trHeight w:val="139"/>
        </w:trPr>
        <w:tc>
          <w:tcPr>
            <w:tcW w:w="1834" w:type="dxa"/>
            <w:vMerge/>
          </w:tcPr>
          <w:p w14:paraId="632877F8" w14:textId="77777777" w:rsidR="004B2AF9" w:rsidRPr="00B31F24" w:rsidRDefault="004B2AF9" w:rsidP="004B2AF9">
            <w:pPr>
              <w:pStyle w:val="KeinLeerraum-8"/>
            </w:pPr>
          </w:p>
        </w:tc>
        <w:tc>
          <w:tcPr>
            <w:tcW w:w="4962" w:type="dxa"/>
            <w:gridSpan w:val="8"/>
          </w:tcPr>
          <w:p w14:paraId="228F430E" w14:textId="52005022" w:rsidR="004B2AF9" w:rsidRPr="004B2AF9" w:rsidRDefault="004B2AF9" w:rsidP="004B2AF9">
            <w:pPr>
              <w:pStyle w:val="KeinLeerraum-8"/>
            </w:pPr>
            <w:r w:rsidRPr="004B2AF9">
              <w:t>Proj</w:t>
            </w:r>
            <w:r>
              <w:t>ektierte</w:t>
            </w:r>
            <w:r w:rsidRPr="004B2AF9">
              <w:t xml:space="preserve"> Schmutzwasserleitung </w:t>
            </w:r>
            <w:r>
              <w:t>(</w:t>
            </w:r>
            <w:r>
              <w:t>Material</w:t>
            </w:r>
            <w:r w:rsidRPr="004B2AF9">
              <w:t>)</w:t>
            </w:r>
          </w:p>
        </w:tc>
        <w:tc>
          <w:tcPr>
            <w:tcW w:w="3127" w:type="dxa"/>
            <w:gridSpan w:val="4"/>
          </w:tcPr>
          <w:p w14:paraId="0A352984" w14:textId="3EC0FEAF" w:rsidR="004B2AF9" w:rsidRDefault="00B7474B" w:rsidP="004B2AF9">
            <w:pPr>
              <w:pStyle w:val="KeinLeerraum-8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4B2AF9" w:rsidRPr="00AF3132" w14:paraId="098F0033" w14:textId="77777777" w:rsidTr="003912D9">
        <w:trPr>
          <w:trHeight w:val="139"/>
        </w:trPr>
        <w:tc>
          <w:tcPr>
            <w:tcW w:w="1834" w:type="dxa"/>
            <w:vMerge/>
          </w:tcPr>
          <w:p w14:paraId="3FFD15A9" w14:textId="77777777" w:rsidR="004B2AF9" w:rsidRPr="00B31F24" w:rsidRDefault="004B2AF9" w:rsidP="004B2AF9">
            <w:pPr>
              <w:pStyle w:val="KeinLeerraum-8"/>
            </w:pPr>
          </w:p>
        </w:tc>
        <w:tc>
          <w:tcPr>
            <w:tcW w:w="4962" w:type="dxa"/>
            <w:gridSpan w:val="8"/>
          </w:tcPr>
          <w:p w14:paraId="6B34C47E" w14:textId="2428F35A" w:rsidR="004B2AF9" w:rsidRPr="00B31F24" w:rsidRDefault="004B2AF9" w:rsidP="004B2AF9">
            <w:pPr>
              <w:pStyle w:val="KeinLeerraum-8"/>
            </w:pPr>
            <w:r w:rsidRPr="004B2AF9">
              <w:t>Proj</w:t>
            </w:r>
            <w:r>
              <w:t>ektierte</w:t>
            </w:r>
            <w:r w:rsidRPr="004B2AF9">
              <w:t xml:space="preserve"> Regenabwasserleitung (Innendurchmesser)</w:t>
            </w:r>
          </w:p>
        </w:tc>
        <w:tc>
          <w:tcPr>
            <w:tcW w:w="2132" w:type="dxa"/>
            <w:gridSpan w:val="3"/>
          </w:tcPr>
          <w:p w14:paraId="17346BE3" w14:textId="5B761390" w:rsidR="004B2AF9" w:rsidRPr="00B31F24" w:rsidRDefault="004B2AF9" w:rsidP="004B2AF9">
            <w:pPr>
              <w:pStyle w:val="KeinLeerraum-8"/>
              <w:jc w:val="right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  <w:tc>
          <w:tcPr>
            <w:tcW w:w="995" w:type="dxa"/>
          </w:tcPr>
          <w:p w14:paraId="6262F648" w14:textId="7CA7A625" w:rsidR="004B2AF9" w:rsidRPr="00B31F24" w:rsidRDefault="004B2AF9" w:rsidP="004B2AF9">
            <w:pPr>
              <w:pStyle w:val="KeinLeerraum-8"/>
            </w:pPr>
            <w:r>
              <w:t>mm</w:t>
            </w:r>
          </w:p>
        </w:tc>
      </w:tr>
      <w:tr w:rsidR="004B2AF9" w:rsidRPr="00AF3132" w14:paraId="04B00EDE" w14:textId="77777777" w:rsidTr="003912D9">
        <w:trPr>
          <w:trHeight w:val="139"/>
        </w:trPr>
        <w:tc>
          <w:tcPr>
            <w:tcW w:w="1834" w:type="dxa"/>
            <w:vMerge/>
          </w:tcPr>
          <w:p w14:paraId="4D2759C3" w14:textId="77777777" w:rsidR="004B2AF9" w:rsidRPr="00B31F24" w:rsidRDefault="004B2AF9" w:rsidP="004B2AF9">
            <w:pPr>
              <w:pStyle w:val="KeinLeerraum-8"/>
            </w:pPr>
          </w:p>
        </w:tc>
        <w:tc>
          <w:tcPr>
            <w:tcW w:w="4962" w:type="dxa"/>
            <w:gridSpan w:val="8"/>
          </w:tcPr>
          <w:p w14:paraId="79AB5ACA" w14:textId="621AAFC4" w:rsidR="004B2AF9" w:rsidRPr="004B2AF9" w:rsidRDefault="004B2AF9" w:rsidP="004B2AF9">
            <w:pPr>
              <w:pStyle w:val="KeinLeerraum-8"/>
            </w:pPr>
            <w:r w:rsidRPr="004B2AF9">
              <w:t>Projektierte Regenabwasserleitung (</w:t>
            </w:r>
            <w:r>
              <w:t>Material</w:t>
            </w:r>
            <w:r w:rsidRPr="004B2AF9">
              <w:t>)</w:t>
            </w:r>
          </w:p>
        </w:tc>
        <w:tc>
          <w:tcPr>
            <w:tcW w:w="3127" w:type="dxa"/>
            <w:gridSpan w:val="4"/>
          </w:tcPr>
          <w:p w14:paraId="12774573" w14:textId="5A229149" w:rsidR="004B2AF9" w:rsidRDefault="00B7474B" w:rsidP="004B2AF9">
            <w:pPr>
              <w:pStyle w:val="KeinLeerraum-8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</w:tr>
    </w:tbl>
    <w:p w14:paraId="218986A3" w14:textId="77777777" w:rsidR="00FF7AF0" w:rsidRDefault="00FF7AF0"/>
    <w:bookmarkEnd w:id="10"/>
    <w:p w14:paraId="17A7B595" w14:textId="2C001429" w:rsidR="00AF3132" w:rsidRPr="00FB35DF" w:rsidRDefault="00B7474B" w:rsidP="00FB35DF">
      <w:pPr>
        <w:pStyle w:val="AufzhlungSymbol"/>
      </w:pPr>
      <w:r w:rsidRPr="00B7474B">
        <w:lastRenderedPageBreak/>
        <w:t>Die Aufgrabungsbewilligung für die Gemeindestrasse ist spätestens 3 Wochen vor Baubeginn mit dem entsprechenden Formular bei der Gemeinde separat zu beantragen.</w:t>
      </w:r>
    </w:p>
    <w:p w14:paraId="5F76CC31" w14:textId="1EE45689" w:rsidR="00001596" w:rsidRPr="0057483F" w:rsidRDefault="00960F5C" w:rsidP="00001596">
      <w:pPr>
        <w:rPr>
          <w:rStyle w:val="Fett"/>
        </w:rPr>
      </w:pPr>
      <w:r w:rsidRPr="00960F5C">
        <w:rPr>
          <w:rStyle w:val="Fett"/>
        </w:rPr>
        <w:t>Grundsätzliches</w:t>
      </w:r>
    </w:p>
    <w:tbl>
      <w:tblPr>
        <w:tblStyle w:val="Tabellenraster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001596" w:rsidRPr="00E9147A" w14:paraId="3D02048A" w14:textId="77777777" w:rsidTr="00754652">
        <w:tc>
          <w:tcPr>
            <w:tcW w:w="9918" w:type="dxa"/>
          </w:tcPr>
          <w:p w14:paraId="4AB132DB" w14:textId="77777777" w:rsidR="00B7474B" w:rsidRPr="00B7474B" w:rsidRDefault="00B7474B" w:rsidP="00B7474B">
            <w:pPr>
              <w:pStyle w:val="AufzhlungSymbol-2"/>
              <w:rPr>
                <w:szCs w:val="16"/>
              </w:rPr>
            </w:pPr>
            <w:r w:rsidRPr="00B7474B">
              <w:rPr>
                <w:szCs w:val="16"/>
              </w:rPr>
              <w:t>Die Dichtigkeitsprüfung hat durch eine vom Gesuchsteller beauftragte, externe Firma zu erfolgen. Das Dichtigkeitsprotokoll ist der Gemeinde unaufgefordert bis zur Schlussabnahme einzureichen.</w:t>
            </w:r>
          </w:p>
          <w:p w14:paraId="0AF8E5A9" w14:textId="77777777" w:rsidR="00B7474B" w:rsidRPr="00B7474B" w:rsidRDefault="00B7474B" w:rsidP="00B7474B">
            <w:pPr>
              <w:pStyle w:val="AufzhlungSymbol-2"/>
              <w:rPr>
                <w:szCs w:val="16"/>
              </w:rPr>
            </w:pPr>
            <w:r w:rsidRPr="00B7474B">
              <w:rPr>
                <w:szCs w:val="16"/>
              </w:rPr>
              <w:t>Die beiliegende Abnahmecheckliste ist zur Schlussabnahme ausgefüllt und unterschrieben einzureichen.</w:t>
            </w:r>
          </w:p>
          <w:p w14:paraId="098F3FAB" w14:textId="77777777" w:rsidR="00B7474B" w:rsidRPr="00B7474B" w:rsidRDefault="00B7474B" w:rsidP="00B7474B">
            <w:pPr>
              <w:pStyle w:val="AufzhlungSymbol-2"/>
              <w:rPr>
                <w:szCs w:val="16"/>
              </w:rPr>
            </w:pPr>
            <w:r w:rsidRPr="00B7474B">
              <w:rPr>
                <w:szCs w:val="16"/>
              </w:rPr>
              <w:t xml:space="preserve">Vor Bezug des Neubaus, beziehungsweise vor Benützung der Abwasseranlage ist der Projektverfasser verpflichtet, die fertig erstellten Werke der Jermann Ingenieure + </w:t>
            </w:r>
            <w:proofErr w:type="spellStart"/>
            <w:r w:rsidRPr="00B7474B">
              <w:rPr>
                <w:szCs w:val="16"/>
              </w:rPr>
              <w:t>Geoemeter</w:t>
            </w:r>
            <w:proofErr w:type="spellEnd"/>
            <w:r w:rsidRPr="00B7474B">
              <w:rPr>
                <w:szCs w:val="16"/>
              </w:rPr>
              <w:t xml:space="preserve"> AG zur Schlussabnahme zu melden (Kontaktdaten siehe unten). </w:t>
            </w:r>
          </w:p>
          <w:p w14:paraId="578A2A3C" w14:textId="77777777" w:rsidR="00B7474B" w:rsidRPr="00B7474B" w:rsidRDefault="00B7474B" w:rsidP="00B7474B">
            <w:pPr>
              <w:pStyle w:val="AufzhlungSymbol-2"/>
              <w:rPr>
                <w:szCs w:val="16"/>
              </w:rPr>
            </w:pPr>
            <w:r w:rsidRPr="00B7474B">
              <w:rPr>
                <w:szCs w:val="16"/>
              </w:rPr>
              <w:t>Das Nichteinreichen der Ausführungspläne und der Dichtigkeitsprüfung bei Kanalisationen innerhalb der Frist kann gemäss Abwasserreglement mit einer Busse bis zum Maximum der im Gemeindegesetz festgelegten Bussenkompetenz des Gemeinderats bestraft werden.</w:t>
            </w:r>
          </w:p>
          <w:p w14:paraId="1DC58167" w14:textId="6A831297" w:rsidR="00001596" w:rsidRPr="00E9147A" w:rsidRDefault="00B7474B" w:rsidP="00B7474B">
            <w:pPr>
              <w:pStyle w:val="AufzhlungSymbol-2"/>
              <w:rPr>
                <w:rStyle w:val="Fett"/>
                <w:b w:val="0"/>
                <w:bCs w:val="0"/>
                <w:szCs w:val="16"/>
              </w:rPr>
            </w:pPr>
            <w:r w:rsidRPr="00B7474B">
              <w:rPr>
                <w:szCs w:val="16"/>
              </w:rPr>
              <w:t>In der Anschlussgebühr sind 2 Zwischenabnahmen sowie die Schlussabnahmen enthalten. Alle weiteren Aufwendungen werden weiterverrechnet</w:t>
            </w:r>
          </w:p>
        </w:tc>
      </w:tr>
    </w:tbl>
    <w:p w14:paraId="1174FDD9" w14:textId="77777777" w:rsidR="00001596" w:rsidRPr="00792C93" w:rsidRDefault="00001596" w:rsidP="00792C93">
      <w:pPr>
        <w:pStyle w:val="KeinLeerraum"/>
        <w:rPr>
          <w:sz w:val="18"/>
        </w:rPr>
      </w:pPr>
    </w:p>
    <w:p w14:paraId="4B30F72E" w14:textId="32C9C3C3" w:rsidR="00960F5C" w:rsidRPr="0057483F" w:rsidRDefault="00960F5C" w:rsidP="00960F5C">
      <w:pPr>
        <w:rPr>
          <w:rStyle w:val="Fett"/>
        </w:rPr>
      </w:pPr>
      <w:r w:rsidRPr="00960F5C">
        <w:rPr>
          <w:rStyle w:val="Fett"/>
        </w:rPr>
        <w:t>Rechtliche Grundlagen (</w:t>
      </w:r>
      <w:r w:rsidR="00B7474B" w:rsidRPr="00B7474B">
        <w:rPr>
          <w:rStyle w:val="Fett"/>
        </w:rPr>
        <w:t>Abwasseranschlussgesuch</w:t>
      </w:r>
      <w:r w:rsidRPr="00960F5C">
        <w:rPr>
          <w:rStyle w:val="Fett"/>
        </w:rPr>
        <w:t>)</w:t>
      </w:r>
    </w:p>
    <w:tbl>
      <w:tblPr>
        <w:tblStyle w:val="Tabellenraster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960F5C" w:rsidRPr="000056F9" w14:paraId="69270141" w14:textId="77777777" w:rsidTr="003C3B90">
        <w:tc>
          <w:tcPr>
            <w:tcW w:w="9918" w:type="dxa"/>
          </w:tcPr>
          <w:p w14:paraId="0D19443E" w14:textId="77777777" w:rsidR="00B7474B" w:rsidRPr="00B7474B" w:rsidRDefault="00B7474B" w:rsidP="00B7474B">
            <w:pPr>
              <w:pStyle w:val="AufzhlungSymbol-2"/>
              <w:rPr>
                <w:rStyle w:val="Fett"/>
                <w:b w:val="0"/>
                <w:bCs w:val="0"/>
              </w:rPr>
            </w:pPr>
            <w:bookmarkStart w:id="13" w:name="_Hlk159941710"/>
            <w:r w:rsidRPr="00B7474B">
              <w:rPr>
                <w:rStyle w:val="Fett"/>
                <w:b w:val="0"/>
                <w:bCs w:val="0"/>
              </w:rPr>
              <w:t>Genereller Entwässerungsplan (GEP) der Gemeinde Wahlen</w:t>
            </w:r>
          </w:p>
          <w:p w14:paraId="1D5BB333" w14:textId="77777777" w:rsidR="00B7474B" w:rsidRPr="00B7474B" w:rsidRDefault="00B7474B" w:rsidP="00B7474B">
            <w:pPr>
              <w:pStyle w:val="AufzhlungSymbol-2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Schweizer Norm SN 592 000</w:t>
            </w:r>
          </w:p>
          <w:p w14:paraId="61F6799A" w14:textId="77777777" w:rsidR="00B7474B" w:rsidRPr="00B7474B" w:rsidRDefault="00B7474B" w:rsidP="00B7474B">
            <w:pPr>
              <w:pStyle w:val="AufzhlungSymbol-2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Abwasserreglement der Gemeinde Wahlen</w:t>
            </w:r>
          </w:p>
          <w:p w14:paraId="24F1BE87" w14:textId="52C72E2B" w:rsidR="00960F5C" w:rsidRPr="00B7474B" w:rsidRDefault="00B7474B" w:rsidP="00B7474B">
            <w:pPr>
              <w:pStyle w:val="AufzhlungSymbol-2"/>
              <w:rPr>
                <w:rStyle w:val="Fett"/>
                <w:b w:val="0"/>
                <w:bCs w:val="0"/>
              </w:rPr>
            </w:pPr>
            <w:r w:rsidRPr="00B7474B">
              <w:rPr>
                <w:rStyle w:val="Fett"/>
                <w:b w:val="0"/>
                <w:bCs w:val="0"/>
              </w:rPr>
              <w:t>Verordnung zu Gesuchen über Aufgrabungen, Wasser- und Kanalisationsanschlüsse in der Gemeinde Wahlen</w:t>
            </w:r>
          </w:p>
        </w:tc>
      </w:tr>
    </w:tbl>
    <w:p w14:paraId="28D43542" w14:textId="0EA79AD6" w:rsidR="00E9147A" w:rsidRDefault="00E9147A" w:rsidP="00792C93">
      <w:pPr>
        <w:pStyle w:val="KeinLeerraum"/>
        <w:rPr>
          <w:sz w:val="18"/>
          <w:szCs w:val="18"/>
        </w:rPr>
      </w:pPr>
    </w:p>
    <w:bookmarkEnd w:id="13"/>
    <w:p w14:paraId="4EEBBD83" w14:textId="5FB0DBEC" w:rsidR="00E9147A" w:rsidRPr="00212795" w:rsidRDefault="00E9147A" w:rsidP="00212795">
      <w:pPr>
        <w:rPr>
          <w:rStyle w:val="Fett"/>
        </w:rPr>
      </w:pPr>
      <w:r w:rsidRPr="00212795">
        <w:rPr>
          <w:rStyle w:val="Fett"/>
        </w:rPr>
        <w:t>Kontakte</w:t>
      </w:r>
    </w:p>
    <w:tbl>
      <w:tblPr>
        <w:tblStyle w:val="Tabellenraster"/>
        <w:tblW w:w="9923" w:type="dxa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8" w:space="0" w:color="A6A6A6" w:themeColor="background1" w:themeShade="A6"/>
          <w:insideV w:val="single" w:sz="8" w:space="0" w:color="A6A6A6" w:themeColor="background1" w:themeShade="A6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14"/>
        <w:gridCol w:w="1843"/>
        <w:gridCol w:w="1842"/>
        <w:gridCol w:w="709"/>
        <w:gridCol w:w="2415"/>
      </w:tblGrid>
      <w:tr w:rsidR="00212795" w:rsidRPr="00E366D7" w14:paraId="75586C1B" w14:textId="77777777" w:rsidTr="00CB6BC6">
        <w:trPr>
          <w:trHeight w:val="139"/>
        </w:trPr>
        <w:tc>
          <w:tcPr>
            <w:tcW w:w="3114" w:type="dxa"/>
            <w:vMerge w:val="restart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41FE9C2A" w14:textId="64080609" w:rsidR="00212795" w:rsidRPr="00E366D7" w:rsidRDefault="00212795" w:rsidP="003C3B90">
            <w:pPr>
              <w:pStyle w:val="KeinLeerraum-8"/>
              <w:rPr>
                <w:rStyle w:val="Fett"/>
              </w:rPr>
            </w:pPr>
            <w:r w:rsidRPr="00212795">
              <w:t>Einmessen der Leitungen</w:t>
            </w:r>
          </w:p>
        </w:tc>
        <w:tc>
          <w:tcPr>
            <w:tcW w:w="6809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FB9C8C7" w14:textId="570D471B" w:rsidR="00212795" w:rsidRPr="00543DD4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212795">
              <w:rPr>
                <w:rFonts w:ascii="Arial" w:hAnsi="Arial" w:cs="Arial"/>
                <w:sz w:val="18"/>
              </w:rPr>
              <w:t>Jermann Ingenieure + Geometer AG</w:t>
            </w:r>
          </w:p>
        </w:tc>
      </w:tr>
      <w:tr w:rsidR="00212795" w:rsidRPr="00E366D7" w14:paraId="321170E4" w14:textId="77777777" w:rsidTr="00CB6BC6">
        <w:trPr>
          <w:trHeight w:val="139"/>
        </w:trPr>
        <w:tc>
          <w:tcPr>
            <w:tcW w:w="3114" w:type="dxa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5C3844A3" w14:textId="77777777" w:rsidR="00212795" w:rsidRDefault="00212795" w:rsidP="003C3B90">
            <w:pPr>
              <w:pStyle w:val="KeinLeerraum-8"/>
            </w:pPr>
          </w:p>
        </w:tc>
        <w:tc>
          <w:tcPr>
            <w:tcW w:w="6809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5AE12BA" w14:textId="6C8B084C" w:rsidR="00212795" w:rsidRPr="00E9147A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212795">
              <w:rPr>
                <w:rFonts w:ascii="Arial" w:hAnsi="Arial" w:cs="Arial"/>
                <w:sz w:val="18"/>
              </w:rPr>
              <w:t>Altenmattweg 1,</w:t>
            </w:r>
          </w:p>
        </w:tc>
      </w:tr>
      <w:tr w:rsidR="00212795" w:rsidRPr="00E366D7" w14:paraId="77379382" w14:textId="77777777" w:rsidTr="00CB6BC6">
        <w:trPr>
          <w:trHeight w:val="139"/>
        </w:trPr>
        <w:tc>
          <w:tcPr>
            <w:tcW w:w="3114" w:type="dxa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6224B677" w14:textId="77777777" w:rsidR="00212795" w:rsidRDefault="00212795" w:rsidP="003C3B90">
            <w:pPr>
              <w:pStyle w:val="KeinLeerraum-8"/>
            </w:pPr>
          </w:p>
        </w:tc>
        <w:tc>
          <w:tcPr>
            <w:tcW w:w="6809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3578D2B1" w14:textId="2B323207" w:rsidR="00212795" w:rsidRPr="00E9147A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212795">
              <w:rPr>
                <w:rFonts w:ascii="Arial" w:hAnsi="Arial" w:cs="Arial"/>
                <w:sz w:val="18"/>
              </w:rPr>
              <w:t>4144 Arlesheim</w:t>
            </w:r>
          </w:p>
        </w:tc>
      </w:tr>
      <w:tr w:rsidR="00212795" w:rsidRPr="00AF3132" w14:paraId="6CB9371D" w14:textId="77777777" w:rsidTr="00CB6BC6">
        <w:trPr>
          <w:trHeight w:val="139"/>
        </w:trPr>
        <w:tc>
          <w:tcPr>
            <w:tcW w:w="3114" w:type="dxa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A22DFCF" w14:textId="77777777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6F0CC29" w14:textId="77777777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AF3132">
              <w:rPr>
                <w:rFonts w:ascii="Arial" w:hAnsi="Arial" w:cs="Arial"/>
                <w:sz w:val="18"/>
              </w:rPr>
              <w:t>Telefon</w:t>
            </w:r>
          </w:p>
        </w:tc>
        <w:tc>
          <w:tcPr>
            <w:tcW w:w="1842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ED51112" w14:textId="42A955E5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212795">
              <w:rPr>
                <w:rFonts w:ascii="Arial" w:hAnsi="Arial" w:cs="Arial"/>
                <w:sz w:val="18"/>
              </w:rPr>
              <w:t>061 706 93 93</w:t>
            </w:r>
          </w:p>
        </w:tc>
        <w:tc>
          <w:tcPr>
            <w:tcW w:w="709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3EFCA0A7" w14:textId="77777777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AF3132">
              <w:rPr>
                <w:rFonts w:ascii="Arial" w:hAnsi="Arial" w:cs="Arial"/>
                <w:sz w:val="18"/>
              </w:rPr>
              <w:t>Fax</w:t>
            </w:r>
          </w:p>
        </w:tc>
        <w:tc>
          <w:tcPr>
            <w:tcW w:w="2415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7CABFA96" w14:textId="3D259322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 w:rsidRPr="00212795">
              <w:rPr>
                <w:rFonts w:ascii="Arial" w:hAnsi="Arial" w:cs="Arial"/>
                <w:sz w:val="18"/>
              </w:rPr>
              <w:t>061 706 93 94</w:t>
            </w:r>
          </w:p>
        </w:tc>
      </w:tr>
      <w:tr w:rsidR="00212795" w:rsidRPr="00AF3132" w14:paraId="0D57F9D8" w14:textId="77777777" w:rsidTr="00CB6BC6">
        <w:trPr>
          <w:trHeight w:val="139"/>
        </w:trPr>
        <w:tc>
          <w:tcPr>
            <w:tcW w:w="3114" w:type="dxa"/>
            <w:vMerge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18843FA9" w14:textId="77777777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</w:p>
        </w:tc>
        <w:tc>
          <w:tcPr>
            <w:tcW w:w="1843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248AEE11" w14:textId="77777777" w:rsidR="00212795" w:rsidRPr="00AF3132" w:rsidRDefault="00212795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Mail</w:t>
            </w:r>
          </w:p>
        </w:tc>
        <w:tc>
          <w:tcPr>
            <w:tcW w:w="4966" w:type="dxa"/>
            <w:gridSpan w:val="3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</w:tcPr>
          <w:p w14:paraId="00DBDA72" w14:textId="0DB10433" w:rsidR="00212795" w:rsidRPr="00543DD4" w:rsidRDefault="00B233DA" w:rsidP="003C3B90">
            <w:pPr>
              <w:pStyle w:val="KeinLeerraum-8"/>
              <w:rPr>
                <w:rFonts w:ascii="Arial" w:hAnsi="Arial" w:cs="Arial"/>
                <w:sz w:val="18"/>
              </w:rPr>
            </w:pPr>
            <w:hyperlink r:id="rId8" w:history="1">
              <w:r w:rsidR="00A233B7" w:rsidRPr="0080643D">
                <w:rPr>
                  <w:rStyle w:val="Hyperlink"/>
                </w:rPr>
                <w:t>i</w:t>
              </w:r>
              <w:r w:rsidR="00A233B7" w:rsidRPr="0080643D">
                <w:rPr>
                  <w:rStyle w:val="Hyperlink"/>
                  <w:rFonts w:ascii="Arial" w:hAnsi="Arial" w:cs="Arial"/>
                  <w:sz w:val="18"/>
                </w:rPr>
                <w:t>nfo@jermann-ag.ch</w:t>
              </w:r>
            </w:hyperlink>
            <w:r w:rsidR="00A233B7">
              <w:rPr>
                <w:rFonts w:ascii="Arial" w:hAnsi="Arial" w:cs="Arial"/>
                <w:sz w:val="18"/>
              </w:rPr>
              <w:t xml:space="preserve"> </w:t>
            </w:r>
          </w:p>
        </w:tc>
      </w:tr>
    </w:tbl>
    <w:p w14:paraId="0B96C610" w14:textId="77777777" w:rsidR="00E9147A" w:rsidRDefault="00E9147A" w:rsidP="00792C93">
      <w:pPr>
        <w:pStyle w:val="KeinLeerraum"/>
        <w:rPr>
          <w:sz w:val="18"/>
          <w:szCs w:val="18"/>
        </w:rPr>
      </w:pPr>
    </w:p>
    <w:p w14:paraId="39745C6E" w14:textId="4856039F" w:rsidR="00E9147A" w:rsidRPr="00FB35DF" w:rsidRDefault="00FB35DF" w:rsidP="00FB35DF">
      <w:pPr>
        <w:pStyle w:val="AufzhlungSymbol"/>
      </w:pPr>
      <w:r w:rsidRPr="00FB35DF">
        <w:t>Mit der Unterschrift bestätigen der/</w:t>
      </w:r>
      <w:proofErr w:type="gramStart"/>
      <w:r w:rsidRPr="00FB35DF">
        <w:t>die Bauherr</w:t>
      </w:r>
      <w:proofErr w:type="gramEnd"/>
      <w:r w:rsidRPr="00FB35DF">
        <w:t>/in und der/die Projektverfasser/in die Vollständigkeit und Richtigkeit der im Gesuch (samt Beilagen) enthaltenen Angaben und anerkennen die Vorschriften und Auflagen zum Wasseranschlussgesuch.</w:t>
      </w:r>
    </w:p>
    <w:tbl>
      <w:tblPr>
        <w:tblW w:w="992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68"/>
        <w:gridCol w:w="109"/>
        <w:gridCol w:w="3544"/>
        <w:gridCol w:w="166"/>
        <w:gridCol w:w="3234"/>
      </w:tblGrid>
      <w:tr w:rsidR="00212795" w:rsidRPr="00212795" w14:paraId="7E198FC6" w14:textId="77777777" w:rsidTr="00631016">
        <w:trPr>
          <w:trHeight w:val="477"/>
        </w:trPr>
        <w:tc>
          <w:tcPr>
            <w:tcW w:w="2868" w:type="dxa"/>
            <w:vAlign w:val="center"/>
          </w:tcPr>
          <w:p w14:paraId="176B3432" w14:textId="5883D4B2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 und Datum</w:t>
            </w:r>
          </w:p>
        </w:tc>
        <w:tc>
          <w:tcPr>
            <w:tcW w:w="109" w:type="dxa"/>
            <w:vAlign w:val="center"/>
          </w:tcPr>
          <w:p w14:paraId="06BE30EB" w14:textId="77777777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14:paraId="4967572D" w14:textId="34882F98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Bauherr/in</w:t>
            </w:r>
          </w:p>
        </w:tc>
        <w:tc>
          <w:tcPr>
            <w:tcW w:w="166" w:type="dxa"/>
            <w:vAlign w:val="center"/>
          </w:tcPr>
          <w:p w14:paraId="1C882ED8" w14:textId="77777777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234" w:type="dxa"/>
            <w:vAlign w:val="center"/>
          </w:tcPr>
          <w:p w14:paraId="6F6B2FE6" w14:textId="2C429074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  <w:r w:rsidRPr="00212795">
              <w:rPr>
                <w:sz w:val="18"/>
                <w:szCs w:val="18"/>
              </w:rPr>
              <w:t>Projektverfasser/in</w:t>
            </w:r>
          </w:p>
        </w:tc>
      </w:tr>
      <w:tr w:rsidR="00212795" w:rsidRPr="00212795" w14:paraId="308232AC" w14:textId="77777777" w:rsidTr="00631016">
        <w:trPr>
          <w:trHeight w:hRule="exact" w:val="992"/>
        </w:trPr>
        <w:tc>
          <w:tcPr>
            <w:tcW w:w="2868" w:type="dxa"/>
            <w:tcBorders>
              <w:bottom w:val="single" w:sz="8" w:space="0" w:color="000000" w:themeColor="text1"/>
            </w:tcBorders>
            <w:vAlign w:val="center"/>
          </w:tcPr>
          <w:p w14:paraId="084F5A74" w14:textId="77777777" w:rsid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9" w:type="dxa"/>
            <w:vAlign w:val="center"/>
          </w:tcPr>
          <w:p w14:paraId="674DD2C7" w14:textId="77777777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44" w:type="dxa"/>
            <w:tcBorders>
              <w:bottom w:val="single" w:sz="8" w:space="0" w:color="000000" w:themeColor="text1"/>
            </w:tcBorders>
            <w:vAlign w:val="center"/>
          </w:tcPr>
          <w:p w14:paraId="2F9C16CD" w14:textId="77777777" w:rsid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6" w:type="dxa"/>
            <w:vAlign w:val="center"/>
          </w:tcPr>
          <w:p w14:paraId="12238FA4" w14:textId="77777777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234" w:type="dxa"/>
            <w:tcBorders>
              <w:bottom w:val="single" w:sz="8" w:space="0" w:color="000000" w:themeColor="text1"/>
            </w:tcBorders>
            <w:vAlign w:val="center"/>
          </w:tcPr>
          <w:p w14:paraId="794A3FE5" w14:textId="77777777" w:rsidR="00212795" w:rsidRPr="00212795" w:rsidRDefault="00212795" w:rsidP="00212795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5ED77A9" w14:textId="2EA9B978" w:rsidR="00212795" w:rsidRDefault="00212795" w:rsidP="00792C93">
      <w:pPr>
        <w:pStyle w:val="KeinLeerraum"/>
        <w:rPr>
          <w:sz w:val="18"/>
          <w:szCs w:val="18"/>
        </w:rPr>
      </w:pPr>
    </w:p>
    <w:p w14:paraId="0E9279D7" w14:textId="17C4EC6F" w:rsidR="00B7474B" w:rsidRDefault="00B7474B" w:rsidP="00B7474B">
      <w:pPr>
        <w:pStyle w:val="AufzhlungSymbol"/>
      </w:pPr>
      <w:r>
        <w:t xml:space="preserve">Dieses Formular ist zusammen mit einem zuzustellen Plansatz, max. DIN A3 Format und in elektronischer Form als </w:t>
      </w:r>
      <w:proofErr w:type="spellStart"/>
      <w:r>
        <w:t>pdf</w:t>
      </w:r>
      <w:proofErr w:type="spellEnd"/>
      <w:r>
        <w:t xml:space="preserve">-Datei (Situationsplan, Werkleitungsplan, Beilagen etc.) der Gemeinde </w:t>
      </w:r>
      <w:r>
        <w:t>zu zu</w:t>
      </w:r>
      <w:r>
        <w:t>-stellen.</w:t>
      </w:r>
    </w:p>
    <w:p w14:paraId="403CFB4C" w14:textId="03FF5F86" w:rsidR="00212795" w:rsidRDefault="00B7474B" w:rsidP="00B7474B">
      <w:pPr>
        <w:pStyle w:val="AufzhlungSymbol"/>
      </w:pPr>
      <w:r>
        <w:t>Alle Unterlagen sind zu unterschreiben.</w:t>
      </w:r>
      <w:r w:rsidR="00FB35DF" w:rsidRPr="00FB35DF">
        <w:t>!</w:t>
      </w:r>
    </w:p>
    <w:p w14:paraId="70DE65B8" w14:textId="35226717" w:rsidR="00631016" w:rsidRDefault="00631016">
      <w:pPr>
        <w:spacing w:after="200" w:line="276" w:lineRule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04E9DF04" w14:textId="28CBCF99" w:rsidR="00FB35DF" w:rsidRDefault="00FB35DF" w:rsidP="00A475A5">
      <w:pPr>
        <w:pStyle w:val="Titel"/>
        <w:rPr>
          <w:rStyle w:val="Fett"/>
        </w:rPr>
      </w:pPr>
      <w:r>
        <w:rPr>
          <w:rStyle w:val="Fett"/>
        </w:rPr>
        <w:lastRenderedPageBreak/>
        <w:t>Bewilligung</w:t>
      </w:r>
    </w:p>
    <w:tbl>
      <w:tblPr>
        <w:tblStyle w:val="Tabellenraster"/>
        <w:tblW w:w="9923" w:type="dxa"/>
        <w:tblBorders>
          <w:top w:val="single" w:sz="2" w:space="0" w:color="BFBFBF" w:themeColor="background1" w:themeShade="BF"/>
          <w:left w:val="single" w:sz="2" w:space="0" w:color="BFBFBF" w:themeColor="background1" w:themeShade="BF"/>
          <w:bottom w:val="single" w:sz="2" w:space="0" w:color="BFBFBF" w:themeColor="background1" w:themeShade="BF"/>
          <w:right w:val="single" w:sz="2" w:space="0" w:color="BFBFBF" w:themeColor="background1" w:themeShade="BF"/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CellMar>
          <w:top w:w="57" w:type="dxa"/>
          <w:left w:w="0" w:type="dxa"/>
          <w:bottom w:w="57" w:type="dxa"/>
        </w:tblCellMar>
        <w:tblLook w:val="04A0" w:firstRow="1" w:lastRow="0" w:firstColumn="1" w:lastColumn="0" w:noHBand="0" w:noVBand="1"/>
      </w:tblPr>
      <w:tblGrid>
        <w:gridCol w:w="3539"/>
        <w:gridCol w:w="851"/>
        <w:gridCol w:w="5533"/>
      </w:tblGrid>
      <w:tr w:rsidR="00FE7860" w:rsidRPr="00AF3132" w14:paraId="64531A85" w14:textId="77777777" w:rsidTr="00CB6BC6">
        <w:trPr>
          <w:trHeight w:val="139"/>
        </w:trPr>
        <w:tc>
          <w:tcPr>
            <w:tcW w:w="9923" w:type="dxa"/>
            <w:gridSpan w:val="3"/>
          </w:tcPr>
          <w:p w14:paraId="0BB61BBF" w14:textId="309B4CA6" w:rsidR="00FE7860" w:rsidRPr="00B31F24" w:rsidRDefault="00B7474B" w:rsidP="00FE7860">
            <w:pPr>
              <w:pStyle w:val="KeinLeerraum"/>
            </w:pPr>
            <w:r w:rsidRPr="00B7474B">
              <w:t>Dem eingereichten Anschlussgesuch für das Abwasser wird vorbehältlich der Einhaltung sämtlicher Vor-schriften und Auflagen entsprochen</w:t>
            </w:r>
            <w:r w:rsidR="00FE7860" w:rsidRPr="00FE7860">
              <w:t>.</w:t>
            </w:r>
          </w:p>
        </w:tc>
      </w:tr>
      <w:tr w:rsidR="00FE7860" w:rsidRPr="00AF3132" w14:paraId="7470BBCD" w14:textId="77777777" w:rsidTr="00CB6BC6">
        <w:trPr>
          <w:trHeight w:val="139"/>
        </w:trPr>
        <w:tc>
          <w:tcPr>
            <w:tcW w:w="3539" w:type="dxa"/>
          </w:tcPr>
          <w:p w14:paraId="7AE0B533" w14:textId="7BB36109" w:rsidR="00FE7860" w:rsidRPr="00B31F24" w:rsidRDefault="00FE7860" w:rsidP="00FE7860">
            <w:pPr>
              <w:pStyle w:val="KeinLeerraum"/>
            </w:pPr>
            <w:r w:rsidRPr="00FE7860">
              <w:t>Die Bewilligungsgebühr beträgt</w:t>
            </w:r>
          </w:p>
        </w:tc>
        <w:tc>
          <w:tcPr>
            <w:tcW w:w="851" w:type="dxa"/>
          </w:tcPr>
          <w:p w14:paraId="1994722C" w14:textId="09E958D4" w:rsidR="00FE7860" w:rsidRPr="00B31F24" w:rsidRDefault="00FE7860" w:rsidP="00FE7860">
            <w:pPr>
              <w:pStyle w:val="KeinLeerraum"/>
            </w:pPr>
            <w:r>
              <w:t>CHF</w:t>
            </w:r>
          </w:p>
        </w:tc>
        <w:tc>
          <w:tcPr>
            <w:tcW w:w="5533" w:type="dxa"/>
          </w:tcPr>
          <w:p w14:paraId="09A4056C" w14:textId="1330872D" w:rsidR="00FE7860" w:rsidRDefault="00B84A29" w:rsidP="00FE7860">
            <w:pPr>
              <w:pStyle w:val="KeinLeerraum"/>
            </w:pPr>
            <w:r w:rsidRPr="0057483F">
              <w:rPr>
                <w:rStyle w:val="Fet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7483F">
              <w:rPr>
                <w:rStyle w:val="Fett"/>
              </w:rPr>
              <w:instrText xml:space="preserve"> FORMTEXT </w:instrText>
            </w:r>
            <w:r w:rsidRPr="0057483F">
              <w:rPr>
                <w:rStyle w:val="Fett"/>
              </w:rPr>
            </w:r>
            <w:r w:rsidRPr="0057483F">
              <w:rPr>
                <w:rStyle w:val="Fett"/>
              </w:rPr>
              <w:fldChar w:fldCharType="separate"/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t> </w:t>
            </w:r>
            <w:r w:rsidRPr="0057483F">
              <w:rPr>
                <w:rStyle w:val="Fett"/>
              </w:rPr>
              <w:fldChar w:fldCharType="end"/>
            </w:r>
          </w:p>
        </w:tc>
      </w:tr>
      <w:tr w:rsidR="00FE7860" w:rsidRPr="00AF3132" w14:paraId="3A5EFBA1" w14:textId="77777777" w:rsidTr="00CB6BC6">
        <w:trPr>
          <w:trHeight w:val="139"/>
        </w:trPr>
        <w:tc>
          <w:tcPr>
            <w:tcW w:w="9923" w:type="dxa"/>
            <w:gridSpan w:val="3"/>
          </w:tcPr>
          <w:p w14:paraId="65BDB894" w14:textId="26443E13" w:rsidR="00FE7860" w:rsidRDefault="00FE7860" w:rsidP="00FE7860">
            <w:pPr>
              <w:pStyle w:val="KeinLeerraum"/>
            </w:pPr>
            <w:r w:rsidRPr="00FE7860">
              <w:t>Diese wird bei Vorliegen der Baubewilligung in Rechnung gestellt.</w:t>
            </w:r>
          </w:p>
        </w:tc>
      </w:tr>
    </w:tbl>
    <w:p w14:paraId="0D167C21" w14:textId="77777777" w:rsidR="00FB35DF" w:rsidRDefault="00FB35DF" w:rsidP="00FE7860">
      <w:pPr>
        <w:pStyle w:val="KeinLeerraum"/>
        <w:rPr>
          <w:rStyle w:val="Fett"/>
        </w:rPr>
      </w:pPr>
    </w:p>
    <w:p w14:paraId="3137B02B" w14:textId="77777777" w:rsidR="00FB35DF" w:rsidRDefault="00FB35DF" w:rsidP="00FE7860">
      <w:pPr>
        <w:pStyle w:val="KeinLeerraum"/>
        <w:rPr>
          <w:sz w:val="18"/>
          <w:szCs w:val="18"/>
        </w:rPr>
      </w:pPr>
    </w:p>
    <w:p w14:paraId="503B2DE5" w14:textId="42AE72BC" w:rsidR="00792C93" w:rsidRPr="00631016" w:rsidRDefault="00792C93" w:rsidP="00631016">
      <w:pPr>
        <w:pStyle w:val="KeinLeerraum"/>
      </w:pPr>
      <w:r w:rsidRPr="00631016">
        <w:t xml:space="preserve">Wahlen, </w:t>
      </w:r>
      <w:r w:rsidRPr="00631016">
        <w:fldChar w:fldCharType="begin"/>
      </w:r>
      <w:r w:rsidRPr="00631016">
        <w:instrText xml:space="preserve"> CREATEDATE  \@ "d. MMMM yyyy"  \* MERGEFORMAT </w:instrText>
      </w:r>
      <w:r w:rsidRPr="00631016">
        <w:fldChar w:fldCharType="separate"/>
      </w:r>
      <w:r w:rsidR="0041193A" w:rsidRPr="00631016">
        <w:t>1. August 2017</w:t>
      </w:r>
      <w:r w:rsidRPr="00631016">
        <w:fldChar w:fldCharType="end"/>
      </w:r>
    </w:p>
    <w:p w14:paraId="095C8FA6" w14:textId="77777777" w:rsidR="00792C93" w:rsidRPr="00631016" w:rsidRDefault="00792C93" w:rsidP="00631016">
      <w:pPr>
        <w:pStyle w:val="KeinLeerraum"/>
      </w:pPr>
    </w:p>
    <w:p w14:paraId="7DEE9F2F" w14:textId="01C079E8" w:rsidR="00001596" w:rsidRPr="00631016" w:rsidRDefault="00FE7860" w:rsidP="00631016">
      <w:pPr>
        <w:pStyle w:val="KeinLeerraum"/>
      </w:pPr>
      <w:r w:rsidRPr="00631016">
        <w:t>Einwohnergemeinde Wahlen</w:t>
      </w:r>
    </w:p>
    <w:p w14:paraId="50115EBF" w14:textId="77777777" w:rsidR="00FE7860" w:rsidRPr="00631016" w:rsidRDefault="00FE7860" w:rsidP="00631016">
      <w:pPr>
        <w:pStyle w:val="KeinLeerraum"/>
      </w:pPr>
    </w:p>
    <w:tbl>
      <w:tblPr>
        <w:tblW w:w="9923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2"/>
        <w:gridCol w:w="740"/>
        <w:gridCol w:w="4591"/>
      </w:tblGrid>
      <w:tr w:rsidR="00FE7860" w:rsidRPr="00631016" w14:paraId="6D4169C2" w14:textId="2A170E5D" w:rsidTr="00530334">
        <w:tc>
          <w:tcPr>
            <w:tcW w:w="4395" w:type="dxa"/>
            <w:vAlign w:val="center"/>
          </w:tcPr>
          <w:p w14:paraId="0994D7B2" w14:textId="3D074322" w:rsidR="00FE7860" w:rsidRPr="00631016" w:rsidRDefault="00FE7860" w:rsidP="00631016">
            <w:pPr>
              <w:pStyle w:val="KeinLeerraum"/>
            </w:pPr>
            <w:r w:rsidRPr="00631016">
              <w:t>Gemeinderat</w:t>
            </w:r>
          </w:p>
        </w:tc>
        <w:tc>
          <w:tcPr>
            <w:tcW w:w="708" w:type="dxa"/>
            <w:vAlign w:val="center"/>
          </w:tcPr>
          <w:p w14:paraId="2E23748C" w14:textId="77777777" w:rsidR="00FE7860" w:rsidRPr="00631016" w:rsidRDefault="00FE7860" w:rsidP="00631016">
            <w:pPr>
              <w:pStyle w:val="KeinLeerraum"/>
            </w:pPr>
          </w:p>
        </w:tc>
        <w:tc>
          <w:tcPr>
            <w:tcW w:w="4394" w:type="dxa"/>
            <w:vAlign w:val="center"/>
          </w:tcPr>
          <w:p w14:paraId="213AF122" w14:textId="42FC0CA9" w:rsidR="00FE7860" w:rsidRPr="00631016" w:rsidRDefault="00FE7860" w:rsidP="00631016">
            <w:pPr>
              <w:pStyle w:val="KeinLeerraum"/>
            </w:pPr>
            <w:r w:rsidRPr="00631016">
              <w:t>Gemeindeverwalter</w:t>
            </w:r>
          </w:p>
        </w:tc>
      </w:tr>
      <w:tr w:rsidR="00FE7860" w:rsidRPr="00D17D2B" w14:paraId="2B02E4EC" w14:textId="77777777" w:rsidTr="00530334">
        <w:trPr>
          <w:trHeight w:hRule="exact" w:val="992"/>
        </w:trPr>
        <w:tc>
          <w:tcPr>
            <w:tcW w:w="4395" w:type="dxa"/>
            <w:tcBorders>
              <w:bottom w:val="single" w:sz="8" w:space="0" w:color="auto"/>
            </w:tcBorders>
            <w:vAlign w:val="center"/>
          </w:tcPr>
          <w:p w14:paraId="7B897A2A" w14:textId="77777777" w:rsidR="00FE7860" w:rsidRDefault="00FE7860" w:rsidP="00FE7860">
            <w:pPr>
              <w:pStyle w:val="KeinLeerraum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6420A986" w14:textId="77777777" w:rsidR="00FE7860" w:rsidRPr="00D17D2B" w:rsidRDefault="00FE7860" w:rsidP="00FE7860">
            <w:pPr>
              <w:pStyle w:val="KeinLeerraum"/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single" w:sz="8" w:space="0" w:color="auto"/>
            </w:tcBorders>
            <w:vAlign w:val="center"/>
          </w:tcPr>
          <w:p w14:paraId="541454B7" w14:textId="77777777" w:rsidR="00FE7860" w:rsidRPr="00D17D2B" w:rsidRDefault="00FE7860" w:rsidP="00FE7860">
            <w:pPr>
              <w:pStyle w:val="KeinLeerraum"/>
              <w:rPr>
                <w:sz w:val="18"/>
                <w:szCs w:val="18"/>
              </w:rPr>
            </w:pPr>
          </w:p>
        </w:tc>
      </w:tr>
    </w:tbl>
    <w:p w14:paraId="01833177" w14:textId="77777777" w:rsidR="00001596" w:rsidRDefault="00001596" w:rsidP="00FE7860">
      <w:pPr>
        <w:pStyle w:val="KeinLeerraum"/>
        <w:rPr>
          <w:sz w:val="16"/>
          <w:szCs w:val="12"/>
        </w:rPr>
      </w:pPr>
    </w:p>
    <w:p w14:paraId="210D4A9E" w14:textId="5AB8A667" w:rsidR="005D144F" w:rsidRDefault="005D144F" w:rsidP="00FE7860">
      <w:pPr>
        <w:pStyle w:val="KeinLeerraum"/>
        <w:rPr>
          <w:sz w:val="16"/>
          <w:szCs w:val="12"/>
        </w:rPr>
      </w:pPr>
    </w:p>
    <w:p w14:paraId="6F917A07" w14:textId="51AC1A85" w:rsidR="00FE7860" w:rsidRDefault="00FE7860" w:rsidP="00FE7860">
      <w:pPr>
        <w:rPr>
          <w:rStyle w:val="Fett"/>
        </w:rPr>
      </w:pPr>
      <w:bookmarkStart w:id="14" w:name="_Hlk159941645"/>
      <w:r w:rsidRPr="00FE7860">
        <w:rPr>
          <w:rStyle w:val="Fett"/>
        </w:rPr>
        <w:t>Rechtsmittelbelehrung</w:t>
      </w:r>
    </w:p>
    <w:tbl>
      <w:tblPr>
        <w:tblStyle w:val="Tabellenraster"/>
        <w:tblW w:w="992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23"/>
      </w:tblGrid>
      <w:tr w:rsidR="00FE7860" w:rsidRPr="00AF3132" w14:paraId="075FE4DD" w14:textId="77777777" w:rsidTr="00530334">
        <w:trPr>
          <w:trHeight w:val="139"/>
        </w:trPr>
        <w:tc>
          <w:tcPr>
            <w:tcW w:w="9923" w:type="dxa"/>
          </w:tcPr>
          <w:p w14:paraId="3B03444C" w14:textId="5716C598" w:rsidR="00FE7860" w:rsidRPr="00B31F24" w:rsidRDefault="00FE7860" w:rsidP="003C3B90">
            <w:pPr>
              <w:pStyle w:val="KeinLeerraum"/>
            </w:pPr>
            <w:r w:rsidRPr="00FE7860">
              <w:t xml:space="preserve">Gegen diesen Entscheid kann innert 10 Tagen, vom Datum der Zustellung </w:t>
            </w:r>
            <w:proofErr w:type="gramStart"/>
            <w:r w:rsidRPr="00FE7860">
              <w:t>an</w:t>
            </w:r>
            <w:r>
              <w:t xml:space="preserve"> </w:t>
            </w:r>
            <w:r w:rsidRPr="00FE7860">
              <w:t>gerechnet</w:t>
            </w:r>
            <w:proofErr w:type="gramEnd"/>
            <w:r w:rsidRPr="00FE7860">
              <w:t>, beim Gemeinderat Wahlen, Laufenstrasse 2, 4246 Wahlen, schriftlich und begründet Beschwerde erhoben werden.</w:t>
            </w:r>
          </w:p>
        </w:tc>
      </w:tr>
      <w:bookmarkEnd w:id="14"/>
    </w:tbl>
    <w:p w14:paraId="78D49BF9" w14:textId="7A1729F5" w:rsidR="00FE7860" w:rsidRDefault="00FE7860" w:rsidP="00FE7860">
      <w:pPr>
        <w:pStyle w:val="KeinLeerraum"/>
        <w:rPr>
          <w:sz w:val="16"/>
          <w:szCs w:val="12"/>
        </w:rPr>
      </w:pPr>
    </w:p>
    <w:p w14:paraId="65B187C0" w14:textId="106FD782" w:rsidR="00FE7860" w:rsidRDefault="00FE7860" w:rsidP="00FE7860">
      <w:pPr>
        <w:pStyle w:val="KeinLeerraum"/>
        <w:rPr>
          <w:sz w:val="16"/>
          <w:szCs w:val="12"/>
        </w:rPr>
      </w:pPr>
    </w:p>
    <w:p w14:paraId="3500F1A1" w14:textId="1D6EFD71" w:rsidR="00FE7860" w:rsidRDefault="00FE7860" w:rsidP="00FE7860">
      <w:pPr>
        <w:rPr>
          <w:rStyle w:val="Fett"/>
        </w:rPr>
      </w:pPr>
      <w:r>
        <w:rPr>
          <w:rFonts w:ascii="Arial" w:hAnsi="Arial"/>
          <w:b/>
        </w:rPr>
        <w:t>Verteiler</w:t>
      </w:r>
    </w:p>
    <w:tbl>
      <w:tblPr>
        <w:tblStyle w:val="Tabellenraster1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2E7B0F" w:rsidRPr="002E7B0F" w14:paraId="4CDD208A" w14:textId="77777777" w:rsidTr="003C3B90">
        <w:tc>
          <w:tcPr>
            <w:tcW w:w="9918" w:type="dxa"/>
          </w:tcPr>
          <w:p w14:paraId="5E89001F" w14:textId="36AFB2BE" w:rsidR="00B7474B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</w:pPr>
            <w:r>
              <w:t>Bauherr / Gesuchsteller</w:t>
            </w:r>
            <w:r>
              <w:tab/>
              <w:t>(mit genehmigten Plänen und Rechnung)</w:t>
            </w:r>
          </w:p>
          <w:p w14:paraId="48D69714" w14:textId="023EAD0B" w:rsidR="00B7474B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</w:pPr>
            <w:r>
              <w:t xml:space="preserve">Projektverfasser </w:t>
            </w:r>
            <w:r>
              <w:tab/>
              <w:t>(mit genehmigten Plänen)</w:t>
            </w:r>
          </w:p>
          <w:p w14:paraId="6B6EB0BB" w14:textId="0761C3C8" w:rsidR="00B7474B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</w:pPr>
            <w:r>
              <w:t xml:space="preserve">Jermann Ingenieure + Geometer AG </w:t>
            </w:r>
            <w:r>
              <w:tab/>
              <w:t xml:space="preserve">(mit genehmigten Plänen) </w:t>
            </w:r>
          </w:p>
          <w:p w14:paraId="6F7C4811" w14:textId="460CBFC5" w:rsidR="00B7474B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</w:pPr>
            <w:r>
              <w:t xml:space="preserve">KBLG </w:t>
            </w:r>
            <w:r>
              <w:tab/>
              <w:t>(mit genehmigten Plänen)</w:t>
            </w:r>
          </w:p>
          <w:p w14:paraId="0DE59EE1" w14:textId="013BD11F" w:rsidR="00B7474B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</w:pPr>
            <w:r>
              <w:t>Amt für Umweltschutz &amp; Energie</w:t>
            </w:r>
            <w:r>
              <w:tab/>
              <w:t>(mit genehmigten Plänen)</w:t>
            </w:r>
          </w:p>
          <w:p w14:paraId="0227D32D" w14:textId="6BC7A88F" w:rsidR="002E7B0F" w:rsidRPr="002E7B0F" w:rsidRDefault="00B7474B" w:rsidP="00B7474B">
            <w:pPr>
              <w:pStyle w:val="Einrcken-Symbol"/>
              <w:numPr>
                <w:ilvl w:val="0"/>
                <w:numId w:val="32"/>
              </w:numPr>
              <w:tabs>
                <w:tab w:val="left" w:pos="4515"/>
              </w:tabs>
              <w:rPr>
                <w:b/>
                <w:bCs/>
              </w:rPr>
            </w:pPr>
            <w:r>
              <w:t>Bauinspektorat</w:t>
            </w:r>
            <w:r>
              <w:tab/>
              <w:t>(Kurzbericht)</w:t>
            </w:r>
          </w:p>
        </w:tc>
      </w:tr>
    </w:tbl>
    <w:p w14:paraId="4A3580D5" w14:textId="77777777" w:rsidR="002E7B0F" w:rsidRDefault="002E7B0F" w:rsidP="00FE7860">
      <w:pPr>
        <w:pStyle w:val="KeinLeerraum"/>
        <w:rPr>
          <w:sz w:val="16"/>
          <w:szCs w:val="12"/>
        </w:rPr>
      </w:pPr>
    </w:p>
    <w:sectPr w:rsidR="002E7B0F" w:rsidSect="00130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134" w:header="567" w:footer="4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8360F" w14:textId="77777777" w:rsidR="0041193A" w:rsidRDefault="0041193A" w:rsidP="00235E87">
      <w:pPr>
        <w:spacing w:after="0" w:line="240" w:lineRule="auto"/>
      </w:pPr>
      <w:r>
        <w:separator/>
      </w:r>
    </w:p>
  </w:endnote>
  <w:endnote w:type="continuationSeparator" w:id="0">
    <w:p w14:paraId="32265B2A" w14:textId="77777777" w:rsidR="0041193A" w:rsidRDefault="0041193A" w:rsidP="00235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36475" w14:textId="77777777" w:rsidR="002E7B0F" w:rsidRDefault="002E7B0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D9ABF" w14:textId="57DA1FEE" w:rsidR="00B77148" w:rsidRPr="00B77148" w:rsidRDefault="00B77148" w:rsidP="00B77148">
    <w:pPr>
      <w:pStyle w:val="Fuzeile"/>
    </w:pPr>
    <w:r w:rsidRPr="00B77148">
      <w:tab/>
      <w:t xml:space="preserve">-- </w:t>
    </w:r>
    <w:r w:rsidRPr="00B77148">
      <w:fldChar w:fldCharType="begin"/>
    </w:r>
    <w:r w:rsidRPr="00B77148">
      <w:instrText xml:space="preserve"> PAGE </w:instrText>
    </w:r>
    <w:r w:rsidRPr="00B77148">
      <w:fldChar w:fldCharType="separate"/>
    </w:r>
    <w:r w:rsidR="005D144F">
      <w:rPr>
        <w:noProof/>
      </w:rPr>
      <w:t>2</w:t>
    </w:r>
    <w:r w:rsidRPr="00B77148">
      <w:fldChar w:fldCharType="end"/>
    </w:r>
    <w:r w:rsidRPr="00B77148">
      <w:t xml:space="preserve"> --</w:t>
    </w:r>
    <w:r w:rsidRPr="00B77148">
      <w:rPr>
        <w:lang w:val="de-DE"/>
      </w:rPr>
      <w:tab/>
    </w:r>
    <w:r w:rsidRPr="00B77148">
      <w:rPr>
        <w:lang w:val="de-DE"/>
      </w:rPr>
      <w:fldChar w:fldCharType="begin"/>
    </w:r>
    <w:r w:rsidRPr="00B77148">
      <w:rPr>
        <w:lang w:val="de-DE"/>
      </w:rPr>
      <w:instrText>IF</w:instrText>
    </w:r>
    <w:r w:rsidRPr="00B77148">
      <w:rPr>
        <w:lang w:val="de-DE"/>
      </w:rPr>
      <w:fldChar w:fldCharType="begin"/>
    </w:r>
    <w:r w:rsidRPr="00B77148">
      <w:rPr>
        <w:lang w:val="de-DE"/>
      </w:rPr>
      <w:instrText>PAGE</w:instrText>
    </w:r>
    <w:r w:rsidRPr="00B77148">
      <w:rPr>
        <w:lang w:val="de-DE"/>
      </w:rPr>
      <w:fldChar w:fldCharType="separate"/>
    </w:r>
    <w:r w:rsidR="00B233DA">
      <w:rPr>
        <w:noProof/>
        <w:lang w:val="de-DE"/>
      </w:rPr>
      <w:instrText>2</w:instrText>
    </w:r>
    <w:r w:rsidRPr="00B77148">
      <w:fldChar w:fldCharType="end"/>
    </w:r>
    <w:r w:rsidRPr="00B77148">
      <w:rPr>
        <w:lang w:val="de-DE"/>
      </w:rPr>
      <w:instrText>&lt;&gt;</w:instrText>
    </w:r>
    <w:r w:rsidRPr="00B77148">
      <w:rPr>
        <w:lang w:val="de-DE"/>
      </w:rPr>
      <w:fldChar w:fldCharType="begin"/>
    </w:r>
    <w:r w:rsidRPr="00B77148">
      <w:rPr>
        <w:lang w:val="de-DE"/>
      </w:rPr>
      <w:instrText>NUMPAGES</w:instrText>
    </w:r>
    <w:r w:rsidRPr="00B77148">
      <w:rPr>
        <w:lang w:val="de-DE"/>
      </w:rPr>
      <w:fldChar w:fldCharType="separate"/>
    </w:r>
    <w:r w:rsidR="00B233DA">
      <w:rPr>
        <w:noProof/>
        <w:lang w:val="de-DE"/>
      </w:rPr>
      <w:instrText>3</w:instrText>
    </w:r>
    <w:r w:rsidRPr="00B77148">
      <w:fldChar w:fldCharType="end"/>
    </w:r>
    <w:r w:rsidRPr="00B77148">
      <w:rPr>
        <w:lang w:val="de-DE"/>
      </w:rPr>
      <w:instrText>"..."</w:instrText>
    </w:r>
    <w:r w:rsidR="00B233DA">
      <w:rPr>
        <w:lang w:val="de-DE"/>
      </w:rPr>
      <w:fldChar w:fldCharType="separate"/>
    </w:r>
    <w:r w:rsidR="00B233DA" w:rsidRPr="00B77148">
      <w:rPr>
        <w:noProof/>
        <w:lang w:val="de-DE"/>
      </w:rPr>
      <w:t>...</w:t>
    </w:r>
    <w:r w:rsidRPr="00B7714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C41A" w14:textId="528BA096" w:rsidR="003434BC" w:rsidRPr="006F284E" w:rsidRDefault="003912D9" w:rsidP="003434BC">
    <w:pPr>
      <w:pBdr>
        <w:top w:val="single" w:sz="6" w:space="3" w:color="auto"/>
      </w:pBdr>
      <w:tabs>
        <w:tab w:val="center" w:pos="4820"/>
        <w:tab w:val="center" w:pos="9921"/>
      </w:tabs>
      <w:spacing w:after="0" w:line="240" w:lineRule="auto"/>
    </w:pPr>
    <w:r w:rsidRPr="003912D9">
      <w:rPr>
        <w:i/>
      </w:rPr>
      <w:t>Abwasseranschlussgesuch</w:t>
    </w:r>
    <w:r w:rsidR="003434BC">
      <w:tab/>
    </w:r>
    <w:r w:rsidR="005D144F">
      <w:tab/>
      <w:t xml:space="preserve">Seite: </w:t>
    </w:r>
    <w:r w:rsidR="005D144F">
      <w:fldChar w:fldCharType="begin"/>
    </w:r>
    <w:r w:rsidR="005D144F">
      <w:instrText xml:space="preserve"> PAGE   \* MERGEFORMAT </w:instrText>
    </w:r>
    <w:r w:rsidR="005D144F">
      <w:fldChar w:fldCharType="separate"/>
    </w:r>
    <w:r w:rsidR="00D17D2B">
      <w:rPr>
        <w:noProof/>
      </w:rPr>
      <w:t>1</w:t>
    </w:r>
    <w:r w:rsidR="005D144F">
      <w:fldChar w:fldCharType="end"/>
    </w:r>
    <w:r w:rsidR="005D144F">
      <w:t xml:space="preserve"> / </w:t>
    </w:r>
    <w:fldSimple w:instr=" NUMPAGES   \* MERGEFORMAT ">
      <w:r w:rsidR="00D17D2B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B4E43" w14:textId="77777777" w:rsidR="0041193A" w:rsidRDefault="0041193A" w:rsidP="00235E87">
      <w:pPr>
        <w:spacing w:after="0" w:line="240" w:lineRule="auto"/>
      </w:pPr>
      <w:r>
        <w:separator/>
      </w:r>
    </w:p>
  </w:footnote>
  <w:footnote w:type="continuationSeparator" w:id="0">
    <w:p w14:paraId="62975533" w14:textId="77777777" w:rsidR="0041193A" w:rsidRDefault="0041193A" w:rsidP="00235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9366F" w14:textId="77777777" w:rsidR="002E7B0F" w:rsidRDefault="002E7B0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7E8DB" w14:textId="26529945" w:rsidR="00B77148" w:rsidRDefault="003912D9">
    <w:pPr>
      <w:pStyle w:val="Kopfzeile"/>
      <w:pBdr>
        <w:bottom w:val="single" w:sz="4" w:space="4" w:color="auto"/>
      </w:pBdr>
      <w:tabs>
        <w:tab w:val="right" w:pos="9921"/>
      </w:tabs>
    </w:pPr>
    <w:r w:rsidRPr="003912D9">
      <w:rPr>
        <w:i/>
      </w:rPr>
      <w:t>Abwasseranschlussgesuch</w:t>
    </w:r>
    <w:r w:rsidR="00B77148" w:rsidRPr="00B77148">
      <w:tab/>
      <w:t xml:space="preserve">Seite: </w:t>
    </w:r>
    <w:r w:rsidR="00B77148" w:rsidRPr="00B77148">
      <w:fldChar w:fldCharType="begin"/>
    </w:r>
    <w:r w:rsidR="00B77148" w:rsidRPr="00B77148">
      <w:instrText xml:space="preserve"> PAGE </w:instrText>
    </w:r>
    <w:r w:rsidR="00B77148" w:rsidRPr="00B77148">
      <w:fldChar w:fldCharType="separate"/>
    </w:r>
    <w:r w:rsidR="005D144F">
      <w:rPr>
        <w:noProof/>
      </w:rPr>
      <w:t>2</w:t>
    </w:r>
    <w:r w:rsidR="00B77148" w:rsidRPr="00B77148">
      <w:fldChar w:fldCharType="end"/>
    </w:r>
    <w:r w:rsidR="00B77148" w:rsidRPr="00B77148">
      <w:t xml:space="preserve"> / </w:t>
    </w:r>
    <w:r w:rsidR="00B233DA">
      <w:fldChar w:fldCharType="begin"/>
    </w:r>
    <w:r w:rsidR="00B233DA">
      <w:instrText xml:space="preserve"> NUMPAGES </w:instrText>
    </w:r>
    <w:r w:rsidR="00B233DA">
      <w:fldChar w:fldCharType="separate"/>
    </w:r>
    <w:r w:rsidR="005D144F">
      <w:rPr>
        <w:noProof/>
      </w:rPr>
      <w:t>1</w:t>
    </w:r>
    <w:r w:rsidR="00B233DA"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mithellemGitternetz1"/>
      <w:tblW w:w="3544" w:type="dxa"/>
      <w:jc w:val="right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871"/>
      <w:gridCol w:w="2673"/>
    </w:tblGrid>
    <w:tr w:rsidR="002B7705" w:rsidRPr="00BA7C86" w14:paraId="3F82885D" w14:textId="77777777" w:rsidTr="008B18B6">
      <w:trPr>
        <w:jc w:val="right"/>
      </w:trPr>
      <w:tc>
        <w:tcPr>
          <w:tcW w:w="3544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13" w:type="dxa"/>
          </w:tcMar>
          <w:vAlign w:val="center"/>
        </w:tcPr>
        <w:p w14:paraId="68C0978A" w14:textId="77777777" w:rsidR="002B7705" w:rsidRPr="00BA7C86" w:rsidRDefault="002B7705" w:rsidP="002B7705">
          <w:pPr>
            <w:spacing w:after="0" w:line="240" w:lineRule="auto"/>
            <w:contextualSpacing/>
          </w:pPr>
          <w:r w:rsidRPr="00BA7C86">
            <w:t>Einwohnergemeinde Wahlen</w:t>
          </w:r>
        </w:p>
      </w:tc>
    </w:tr>
    <w:tr w:rsidR="002B7705" w:rsidRPr="00BA7C86" w14:paraId="1E4D7ED2" w14:textId="77777777" w:rsidTr="008B18B6">
      <w:trPr>
        <w:jc w:val="right"/>
      </w:trPr>
      <w:tc>
        <w:tcPr>
          <w:tcW w:w="3544" w:type="dxa"/>
          <w:gridSpan w:val="2"/>
          <w:tcBorders>
            <w:top w:val="nil"/>
            <w:left w:val="nil"/>
            <w:bottom w:val="nil"/>
            <w:right w:val="nil"/>
          </w:tcBorders>
          <w:tcMar>
            <w:bottom w:w="28" w:type="dxa"/>
          </w:tcMar>
          <w:vAlign w:val="center"/>
        </w:tcPr>
        <w:p w14:paraId="0DB61B99" w14:textId="77777777" w:rsidR="002B7705" w:rsidRPr="00BA7C86" w:rsidRDefault="002B7705" w:rsidP="002B7705">
          <w:pPr>
            <w:spacing w:after="0" w:line="240" w:lineRule="auto"/>
            <w:contextualSpacing/>
          </w:pPr>
          <w:r w:rsidRPr="00BA7C86">
            <w:t>4246 Wahlen</w:t>
          </w:r>
        </w:p>
      </w:tc>
    </w:tr>
    <w:tr w:rsidR="002B7705" w:rsidRPr="00BA7C86" w14:paraId="0EBD181D" w14:textId="77777777" w:rsidTr="008B18B6">
      <w:trPr>
        <w:jc w:val="right"/>
      </w:trPr>
      <w:tc>
        <w:tcPr>
          <w:tcW w:w="3544" w:type="dxa"/>
          <w:gridSpan w:val="2"/>
          <w:tcBorders>
            <w:top w:val="nil"/>
            <w:left w:val="nil"/>
            <w:bottom w:val="nil"/>
            <w:right w:val="nil"/>
          </w:tcBorders>
          <w:tcMar>
            <w:bottom w:w="113" w:type="dxa"/>
          </w:tcMar>
          <w:vAlign w:val="center"/>
        </w:tcPr>
        <w:p w14:paraId="1E0707A5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Laufenstrasse 2</w:t>
          </w:r>
        </w:p>
      </w:tc>
    </w:tr>
    <w:tr w:rsidR="002B7705" w:rsidRPr="00BA7C86" w14:paraId="793B3375" w14:textId="77777777" w:rsidTr="008B18B6">
      <w:trPr>
        <w:jc w:val="right"/>
      </w:trPr>
      <w:tc>
        <w:tcPr>
          <w:tcW w:w="8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752DBD8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Telefon</w:t>
          </w:r>
        </w:p>
      </w:tc>
      <w:tc>
        <w:tcPr>
          <w:tcW w:w="2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0C88FA4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061 766 50 50</w:t>
          </w:r>
        </w:p>
      </w:tc>
    </w:tr>
    <w:tr w:rsidR="002B7705" w:rsidRPr="00BA7C86" w14:paraId="59047BD8" w14:textId="77777777" w:rsidTr="008B18B6">
      <w:trPr>
        <w:jc w:val="right"/>
      </w:trPr>
      <w:tc>
        <w:tcPr>
          <w:tcW w:w="8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F320823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Fax</w:t>
          </w:r>
        </w:p>
      </w:tc>
      <w:tc>
        <w:tcPr>
          <w:tcW w:w="2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D6F11A3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061 766 50 59</w:t>
          </w:r>
        </w:p>
      </w:tc>
    </w:tr>
    <w:tr w:rsidR="002B7705" w:rsidRPr="00BA7C86" w14:paraId="22BF6EDB" w14:textId="77777777" w:rsidTr="008B18B6">
      <w:trPr>
        <w:jc w:val="right"/>
      </w:trPr>
      <w:tc>
        <w:tcPr>
          <w:tcW w:w="8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C100163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E-Mail</w:t>
          </w:r>
        </w:p>
      </w:tc>
      <w:tc>
        <w:tcPr>
          <w:tcW w:w="2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D11E65E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info@gemeinde-wahlen.ch</w:t>
          </w:r>
        </w:p>
      </w:tc>
    </w:tr>
    <w:tr w:rsidR="002B7705" w:rsidRPr="00BA7C86" w14:paraId="37A81095" w14:textId="77777777" w:rsidTr="008B18B6">
      <w:trPr>
        <w:jc w:val="right"/>
      </w:trPr>
      <w:tc>
        <w:tcPr>
          <w:tcW w:w="87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50C7EB5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Internet</w:t>
          </w:r>
        </w:p>
      </w:tc>
      <w:tc>
        <w:tcPr>
          <w:tcW w:w="267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B65B39A" w14:textId="77777777" w:rsidR="002B7705" w:rsidRPr="00BA7C86" w:rsidRDefault="002B7705" w:rsidP="002B7705">
          <w:pPr>
            <w:spacing w:after="0" w:line="240" w:lineRule="auto"/>
            <w:rPr>
              <w:sz w:val="16"/>
              <w:szCs w:val="12"/>
            </w:rPr>
          </w:pPr>
          <w:r w:rsidRPr="00BA7C86">
            <w:rPr>
              <w:sz w:val="16"/>
              <w:szCs w:val="12"/>
            </w:rPr>
            <w:t>www.gemeinde-wahlen.ch</w:t>
          </w:r>
        </w:p>
      </w:tc>
    </w:tr>
  </w:tbl>
  <w:p w14:paraId="459104DC" w14:textId="77777777" w:rsidR="008D687C" w:rsidRDefault="007C598F" w:rsidP="002B7705">
    <w:pPr>
      <w:pStyle w:val="Kopfzeile"/>
    </w:pPr>
    <w:r w:rsidRPr="00BA7C86">
      <w:rPr>
        <w:noProof/>
        <w:sz w:val="22"/>
        <w:szCs w:val="22"/>
        <w:lang w:eastAsia="de-CH"/>
      </w:rPr>
      <w:drawing>
        <wp:anchor distT="0" distB="0" distL="114300" distR="114300" simplePos="0" relativeHeight="251665408" behindDoc="1" locked="0" layoutInCell="1" allowOverlap="1" wp14:anchorId="12A263AD" wp14:editId="7AD6AFAC">
          <wp:simplePos x="0" y="0"/>
          <wp:positionH relativeFrom="page">
            <wp:posOffset>5911850</wp:posOffset>
          </wp:positionH>
          <wp:positionV relativeFrom="page">
            <wp:posOffset>360045</wp:posOffset>
          </wp:positionV>
          <wp:extent cx="1382400" cy="1584000"/>
          <wp:effectExtent l="0" t="0" r="8255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ewe_Transparent_66_Grau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400" cy="158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7458DE" w14:textId="77777777" w:rsidR="002B7705" w:rsidRDefault="002B7705" w:rsidP="002B7705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66432" behindDoc="0" locked="0" layoutInCell="1" allowOverlap="1" wp14:anchorId="191E52CC" wp14:editId="3B5B1295">
          <wp:simplePos x="0" y="0"/>
          <wp:positionH relativeFrom="page">
            <wp:posOffset>720090</wp:posOffset>
          </wp:positionH>
          <wp:positionV relativeFrom="page">
            <wp:posOffset>450215</wp:posOffset>
          </wp:positionV>
          <wp:extent cx="604800" cy="720000"/>
          <wp:effectExtent l="0" t="0" r="5080" b="4445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Wahlen_Color_transparent_Web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8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A9AAF6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DA6B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1A2BA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38B8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E4EFE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2CAB7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67665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E8C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4A5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00A81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9A3824"/>
    <w:multiLevelType w:val="hybridMultilevel"/>
    <w:tmpl w:val="1848DD1A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430DDC"/>
    <w:multiLevelType w:val="hybridMultilevel"/>
    <w:tmpl w:val="CFC2EBF6"/>
    <w:lvl w:ilvl="0" w:tplc="08070019">
      <w:start w:val="1"/>
      <w:numFmt w:val="lowerLetter"/>
      <w:lvlText w:val="%1."/>
      <w:lvlJc w:val="left"/>
      <w:pPr>
        <w:ind w:left="776" w:hanging="360"/>
      </w:pPr>
    </w:lvl>
    <w:lvl w:ilvl="1" w:tplc="08070019" w:tentative="1">
      <w:start w:val="1"/>
      <w:numFmt w:val="lowerLetter"/>
      <w:lvlText w:val="%2."/>
      <w:lvlJc w:val="left"/>
      <w:pPr>
        <w:ind w:left="1496" w:hanging="360"/>
      </w:pPr>
    </w:lvl>
    <w:lvl w:ilvl="2" w:tplc="0807001B" w:tentative="1">
      <w:start w:val="1"/>
      <w:numFmt w:val="lowerRoman"/>
      <w:lvlText w:val="%3."/>
      <w:lvlJc w:val="right"/>
      <w:pPr>
        <w:ind w:left="2216" w:hanging="180"/>
      </w:pPr>
    </w:lvl>
    <w:lvl w:ilvl="3" w:tplc="0807000F" w:tentative="1">
      <w:start w:val="1"/>
      <w:numFmt w:val="decimal"/>
      <w:lvlText w:val="%4."/>
      <w:lvlJc w:val="left"/>
      <w:pPr>
        <w:ind w:left="2936" w:hanging="360"/>
      </w:pPr>
    </w:lvl>
    <w:lvl w:ilvl="4" w:tplc="08070019" w:tentative="1">
      <w:start w:val="1"/>
      <w:numFmt w:val="lowerLetter"/>
      <w:lvlText w:val="%5."/>
      <w:lvlJc w:val="left"/>
      <w:pPr>
        <w:ind w:left="3656" w:hanging="360"/>
      </w:pPr>
    </w:lvl>
    <w:lvl w:ilvl="5" w:tplc="0807001B" w:tentative="1">
      <w:start w:val="1"/>
      <w:numFmt w:val="lowerRoman"/>
      <w:lvlText w:val="%6."/>
      <w:lvlJc w:val="right"/>
      <w:pPr>
        <w:ind w:left="4376" w:hanging="180"/>
      </w:pPr>
    </w:lvl>
    <w:lvl w:ilvl="6" w:tplc="0807000F" w:tentative="1">
      <w:start w:val="1"/>
      <w:numFmt w:val="decimal"/>
      <w:lvlText w:val="%7."/>
      <w:lvlJc w:val="left"/>
      <w:pPr>
        <w:ind w:left="5096" w:hanging="360"/>
      </w:pPr>
    </w:lvl>
    <w:lvl w:ilvl="7" w:tplc="08070019" w:tentative="1">
      <w:start w:val="1"/>
      <w:numFmt w:val="lowerLetter"/>
      <w:lvlText w:val="%8."/>
      <w:lvlJc w:val="left"/>
      <w:pPr>
        <w:ind w:left="5816" w:hanging="360"/>
      </w:pPr>
    </w:lvl>
    <w:lvl w:ilvl="8" w:tplc="0807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2" w15:restartNumberingAfterBreak="0">
    <w:nsid w:val="24C00094"/>
    <w:multiLevelType w:val="hybridMultilevel"/>
    <w:tmpl w:val="B4A21C52"/>
    <w:lvl w:ilvl="0" w:tplc="10FE6644">
      <w:start w:val="1"/>
      <w:numFmt w:val="decimal"/>
      <w:pStyle w:val="Beschluss"/>
      <w:lvlText w:val="://: %1."/>
      <w:lvlJc w:val="left"/>
      <w:pPr>
        <w:ind w:left="851" w:hanging="851"/>
      </w:pPr>
      <w:rPr>
        <w:rFonts w:ascii="Verdana" w:hAnsi="Verdana" w:hint="default"/>
        <w:b/>
        <w:i/>
        <w:sz w:val="18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875CF"/>
    <w:multiLevelType w:val="hybridMultilevel"/>
    <w:tmpl w:val="F9F263F8"/>
    <w:lvl w:ilvl="0" w:tplc="36EA2A1A">
      <w:start w:val="1"/>
      <w:numFmt w:val="decimal"/>
      <w:pStyle w:val="AufzhlungNum"/>
      <w:lvlText w:val="%1."/>
      <w:lvlJc w:val="left"/>
      <w:pPr>
        <w:ind w:left="425" w:hanging="425"/>
      </w:pPr>
      <w:rPr>
        <w:rFonts w:hint="default"/>
      </w:rPr>
    </w:lvl>
    <w:lvl w:ilvl="1" w:tplc="9F1EF0C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2" w:tplc="0807001B">
      <w:start w:val="1"/>
      <w:numFmt w:val="lowerRoman"/>
      <w:lvlText w:val="%3."/>
      <w:lvlJc w:val="right"/>
      <w:pPr>
        <w:ind w:left="1800" w:hanging="180"/>
      </w:pPr>
    </w:lvl>
    <w:lvl w:ilvl="3" w:tplc="0807000F">
      <w:start w:val="1"/>
      <w:numFmt w:val="decimal"/>
      <w:lvlText w:val="%4."/>
      <w:lvlJc w:val="left"/>
      <w:pPr>
        <w:ind w:left="2520" w:hanging="360"/>
      </w:pPr>
    </w:lvl>
    <w:lvl w:ilvl="4" w:tplc="08070019">
      <w:start w:val="1"/>
      <w:numFmt w:val="lowerLetter"/>
      <w:lvlText w:val="%5."/>
      <w:lvlJc w:val="left"/>
      <w:pPr>
        <w:ind w:left="3240" w:hanging="360"/>
      </w:pPr>
    </w:lvl>
    <w:lvl w:ilvl="5" w:tplc="0807001B">
      <w:start w:val="1"/>
      <w:numFmt w:val="lowerRoman"/>
      <w:lvlText w:val="%6."/>
      <w:lvlJc w:val="right"/>
      <w:pPr>
        <w:ind w:left="3960" w:hanging="180"/>
      </w:pPr>
    </w:lvl>
    <w:lvl w:ilvl="6" w:tplc="0807000F">
      <w:start w:val="1"/>
      <w:numFmt w:val="decimal"/>
      <w:lvlText w:val="%7."/>
      <w:lvlJc w:val="left"/>
      <w:pPr>
        <w:ind w:left="4680" w:hanging="360"/>
      </w:pPr>
    </w:lvl>
    <w:lvl w:ilvl="7" w:tplc="08070019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EA072BC"/>
    <w:multiLevelType w:val="hybridMultilevel"/>
    <w:tmpl w:val="F7B0D13A"/>
    <w:lvl w:ilvl="0" w:tplc="16B68BC2">
      <w:start w:val="1"/>
      <w:numFmt w:val="lowerLetter"/>
      <w:suff w:val="nothing"/>
      <w:lvlText w:val="%1.)"/>
      <w:lvlJc w:val="left"/>
      <w:pPr>
        <w:ind w:left="357" w:hanging="357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86E00AD"/>
    <w:multiLevelType w:val="hybridMultilevel"/>
    <w:tmpl w:val="1DEA0354"/>
    <w:lvl w:ilvl="0" w:tplc="08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91649BA"/>
    <w:multiLevelType w:val="hybridMultilevel"/>
    <w:tmpl w:val="B4DCF9AA"/>
    <w:lvl w:ilvl="0" w:tplc="6BE0CB62">
      <w:start w:val="1"/>
      <w:numFmt w:val="lowerLetter"/>
      <w:pStyle w:val="AufzlungAlpha"/>
      <w:lvlText w:val="%1.)"/>
      <w:lvlJc w:val="left"/>
      <w:pPr>
        <w:ind w:left="425" w:hanging="425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08E4617"/>
    <w:multiLevelType w:val="hybridMultilevel"/>
    <w:tmpl w:val="BBD432F4"/>
    <w:lvl w:ilvl="0" w:tplc="43383A76">
      <w:start w:val="1"/>
      <w:numFmt w:val="bullet"/>
      <w:pStyle w:val="AufzhlungSymbol"/>
      <w:lvlText w:val=""/>
      <w:lvlJc w:val="left"/>
      <w:pPr>
        <w:ind w:left="426" w:hanging="426"/>
      </w:pPr>
      <w:rPr>
        <w:rFonts w:ascii="Webdings" w:hAnsi="Webdings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8" w15:restartNumberingAfterBreak="0">
    <w:nsid w:val="716C102D"/>
    <w:multiLevelType w:val="hybridMultilevel"/>
    <w:tmpl w:val="24CE6B16"/>
    <w:lvl w:ilvl="0" w:tplc="9CD41C0E">
      <w:start w:val="1"/>
      <w:numFmt w:val="bullet"/>
      <w:pStyle w:val="AufzhlungSymbol-2"/>
      <w:lvlText w:val="-"/>
      <w:lvlJc w:val="left"/>
      <w:pPr>
        <w:ind w:left="426" w:hanging="426"/>
      </w:pPr>
      <w:rPr>
        <w:rFonts w:ascii="Verdana" w:hAnsi="Verdana" w:hint="default"/>
        <w:b/>
        <w:i w:val="0"/>
        <w:color w:val="auto"/>
        <w:sz w:val="24"/>
      </w:rPr>
    </w:lvl>
    <w:lvl w:ilvl="1" w:tplc="080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4"/>
  </w:num>
  <w:num w:numId="5">
    <w:abstractNumId w:val="13"/>
  </w:num>
  <w:num w:numId="6">
    <w:abstractNumId w:val="17"/>
  </w:num>
  <w:num w:numId="7">
    <w:abstractNumId w:val="13"/>
  </w:num>
  <w:num w:numId="8">
    <w:abstractNumId w:val="17"/>
  </w:num>
  <w:num w:numId="9">
    <w:abstractNumId w:val="18"/>
  </w:num>
  <w:num w:numId="10">
    <w:abstractNumId w:val="14"/>
  </w:num>
  <w:num w:numId="11">
    <w:abstractNumId w:val="13"/>
    <w:lvlOverride w:ilvl="0">
      <w:startOverride w:val="1"/>
    </w:lvlOverride>
  </w:num>
  <w:num w:numId="12">
    <w:abstractNumId w:val="11"/>
  </w:num>
  <w:num w:numId="13">
    <w:abstractNumId w:val="16"/>
  </w:num>
  <w:num w:numId="14">
    <w:abstractNumId w:val="9"/>
  </w:num>
  <w:num w:numId="15">
    <w:abstractNumId w:val="8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13"/>
  </w:num>
  <w:num w:numId="25">
    <w:abstractNumId w:val="17"/>
  </w:num>
  <w:num w:numId="26">
    <w:abstractNumId w:val="18"/>
  </w:num>
  <w:num w:numId="27">
    <w:abstractNumId w:val="16"/>
  </w:num>
  <w:num w:numId="28">
    <w:abstractNumId w:val="12"/>
  </w:num>
  <w:num w:numId="29">
    <w:abstractNumId w:val="16"/>
    <w:lvlOverride w:ilvl="0">
      <w:startOverride w:val="1"/>
    </w:lvlOverride>
  </w:num>
  <w:num w:numId="30">
    <w:abstractNumId w:val="17"/>
  </w:num>
  <w:num w:numId="31">
    <w:abstractNumId w:val="1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de-CH" w:vendorID="64" w:dllVersion="0" w:nlCheck="1" w:checkStyle="0"/>
  <w:activeWritingStyle w:appName="MSWord" w:lang="de-DE" w:vendorID="64" w:dllVersion="0" w:nlCheck="1" w:checkStyle="0"/>
  <w:activeWritingStyle w:appName="MSWord" w:lang="de-CH" w:vendorID="64" w:dllVersion="4096" w:nlCheck="1" w:checkStyle="0"/>
  <w:activeWritingStyle w:appName="MSWord" w:lang="de-DE" w:vendorID="64" w:dllVersion="4096" w:nlCheck="1" w:checkStyle="0"/>
  <w:proofState w:spelling="clean" w:grammar="clean"/>
  <w:documentProtection w:edit="forms" w:enforcement="1" w:cryptProviderType="rsaAES" w:cryptAlgorithmClass="hash" w:cryptAlgorithmType="typeAny" w:cryptAlgorithmSid="14" w:cryptSpinCount="100000" w:hash="fd3gsP8x+suiFWyg7rUgW6xOVykZAWwUUm35tQopGgg4KclPO2eJVq/rDURXAkeEEB4uBXksIwWNY/YsL4s6jQ==" w:salt="Rt8jztwCQbo+cqU3JYOGHQ=="/>
  <w:defaultTabStop w:val="709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93A"/>
    <w:rsid w:val="00001596"/>
    <w:rsid w:val="00021FF2"/>
    <w:rsid w:val="000A5FAA"/>
    <w:rsid w:val="000C0ABF"/>
    <w:rsid w:val="000E13FD"/>
    <w:rsid w:val="00130B55"/>
    <w:rsid w:val="00152281"/>
    <w:rsid w:val="00183F48"/>
    <w:rsid w:val="00186CEF"/>
    <w:rsid w:val="001B0488"/>
    <w:rsid w:val="001B5342"/>
    <w:rsid w:val="001B7046"/>
    <w:rsid w:val="001F6421"/>
    <w:rsid w:val="00212795"/>
    <w:rsid w:val="002132C0"/>
    <w:rsid w:val="00233104"/>
    <w:rsid w:val="00235E87"/>
    <w:rsid w:val="002B7705"/>
    <w:rsid w:val="002E7B0F"/>
    <w:rsid w:val="003034D6"/>
    <w:rsid w:val="003200D1"/>
    <w:rsid w:val="003434BC"/>
    <w:rsid w:val="00374AB8"/>
    <w:rsid w:val="00386EED"/>
    <w:rsid w:val="003912D9"/>
    <w:rsid w:val="003B392A"/>
    <w:rsid w:val="003D3A4E"/>
    <w:rsid w:val="0041193A"/>
    <w:rsid w:val="00456345"/>
    <w:rsid w:val="004B1639"/>
    <w:rsid w:val="004B2AF9"/>
    <w:rsid w:val="00501501"/>
    <w:rsid w:val="00530334"/>
    <w:rsid w:val="00543DD4"/>
    <w:rsid w:val="00563F71"/>
    <w:rsid w:val="00586FDD"/>
    <w:rsid w:val="005B0DE0"/>
    <w:rsid w:val="005B3CE3"/>
    <w:rsid w:val="005D144F"/>
    <w:rsid w:val="005E1FAC"/>
    <w:rsid w:val="005F4BC0"/>
    <w:rsid w:val="00620051"/>
    <w:rsid w:val="00624666"/>
    <w:rsid w:val="00631016"/>
    <w:rsid w:val="0066397F"/>
    <w:rsid w:val="006712CC"/>
    <w:rsid w:val="006C0C63"/>
    <w:rsid w:val="006E54EA"/>
    <w:rsid w:val="007225D4"/>
    <w:rsid w:val="00762F00"/>
    <w:rsid w:val="00764D1B"/>
    <w:rsid w:val="00792C93"/>
    <w:rsid w:val="007C598F"/>
    <w:rsid w:val="007D4612"/>
    <w:rsid w:val="007E1341"/>
    <w:rsid w:val="007E1AB0"/>
    <w:rsid w:val="0081089E"/>
    <w:rsid w:val="00810ABB"/>
    <w:rsid w:val="00824B7F"/>
    <w:rsid w:val="00833799"/>
    <w:rsid w:val="00854D23"/>
    <w:rsid w:val="008D687C"/>
    <w:rsid w:val="008F62C7"/>
    <w:rsid w:val="00901A66"/>
    <w:rsid w:val="00905ACE"/>
    <w:rsid w:val="00941C23"/>
    <w:rsid w:val="009467F1"/>
    <w:rsid w:val="00960F5C"/>
    <w:rsid w:val="009C3176"/>
    <w:rsid w:val="009C626E"/>
    <w:rsid w:val="009E2C47"/>
    <w:rsid w:val="00A058BF"/>
    <w:rsid w:val="00A13074"/>
    <w:rsid w:val="00A13932"/>
    <w:rsid w:val="00A233B7"/>
    <w:rsid w:val="00A271E7"/>
    <w:rsid w:val="00A34E0B"/>
    <w:rsid w:val="00A40EBE"/>
    <w:rsid w:val="00A4151D"/>
    <w:rsid w:val="00A475A5"/>
    <w:rsid w:val="00A751ED"/>
    <w:rsid w:val="00AD7E7E"/>
    <w:rsid w:val="00AF3132"/>
    <w:rsid w:val="00B00189"/>
    <w:rsid w:val="00B012E1"/>
    <w:rsid w:val="00B031FD"/>
    <w:rsid w:val="00B233DA"/>
    <w:rsid w:val="00B251DE"/>
    <w:rsid w:val="00B31F24"/>
    <w:rsid w:val="00B34FD9"/>
    <w:rsid w:val="00B7474B"/>
    <w:rsid w:val="00B77148"/>
    <w:rsid w:val="00B84A29"/>
    <w:rsid w:val="00BA1B1E"/>
    <w:rsid w:val="00BA7C86"/>
    <w:rsid w:val="00C14AC1"/>
    <w:rsid w:val="00CB6BC6"/>
    <w:rsid w:val="00CD7206"/>
    <w:rsid w:val="00D17D2B"/>
    <w:rsid w:val="00D27BD9"/>
    <w:rsid w:val="00D8137E"/>
    <w:rsid w:val="00DE12FF"/>
    <w:rsid w:val="00E23321"/>
    <w:rsid w:val="00E52FBA"/>
    <w:rsid w:val="00E53A23"/>
    <w:rsid w:val="00E65D32"/>
    <w:rsid w:val="00E82772"/>
    <w:rsid w:val="00E9147A"/>
    <w:rsid w:val="00EA5537"/>
    <w:rsid w:val="00EB7689"/>
    <w:rsid w:val="00ED2937"/>
    <w:rsid w:val="00F03DFC"/>
    <w:rsid w:val="00F526F3"/>
    <w:rsid w:val="00F641E1"/>
    <w:rsid w:val="00FB35DF"/>
    <w:rsid w:val="00FE7860"/>
    <w:rsid w:val="00FF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;"/>
  <w14:docId w14:val="74C013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0" w:unhideWhenUsed="1" w:qFormat="1"/>
    <w:lsdException w:name="heading 3" w:semiHidden="1" w:uiPriority="11" w:unhideWhenUsed="1" w:qFormat="1"/>
    <w:lsdException w:name="heading 4" w:semiHidden="1" w:uiPriority="12" w:unhideWhenUsed="1"/>
    <w:lsdException w:name="heading 5" w:semiHidden="1" w:uiPriority="12" w:unhideWhenUsed="1" w:qFormat="1"/>
    <w:lsdException w:name="heading 6" w:semiHidden="1" w:uiPriority="13" w:unhideWhenUsed="1" w:qFormat="1"/>
    <w:lsdException w:name="heading 7" w:semiHidden="1" w:uiPriority="13" w:unhideWhenUsed="1" w:qFormat="1"/>
    <w:lsdException w:name="heading 8" w:semiHidden="1" w:uiPriority="13" w:unhideWhenUsed="1" w:qFormat="1"/>
    <w:lsdException w:name="heading 9" w:semiHidden="1" w:uiPriority="1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4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65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24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4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uiPriority="3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38" w:unhideWhenUsed="1"/>
    <w:lsdException w:name="Intense Emphasis" w:uiPriority="38"/>
    <w:lsdException w:name="Subtle Reference" w:semiHidden="1" w:uiPriority="31" w:unhideWhenUsed="1"/>
    <w:lsdException w:name="Intense Reference" w:semiHidden="1" w:uiPriority="32" w:unhideWhenUsed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E7B0F"/>
    <w:pPr>
      <w:spacing w:after="120" w:line="264" w:lineRule="auto"/>
    </w:pPr>
    <w:rPr>
      <w:rFonts w:ascii="Verdana" w:hAnsi="Verdan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D7206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10"/>
    <w:qFormat/>
    <w:rsid w:val="00CD7206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11"/>
    <w:qFormat/>
    <w:rsid w:val="00CD7206"/>
    <w:pPr>
      <w:keepNext/>
      <w:keepLines/>
      <w:spacing w:before="200" w:after="0"/>
      <w:outlineLvl w:val="2"/>
    </w:pPr>
    <w:rPr>
      <w:rFonts w:eastAsiaTheme="majorEastAsia" w:cstheme="majorBidi"/>
      <w:b/>
      <w:bCs/>
      <w:sz w:val="24"/>
    </w:rPr>
  </w:style>
  <w:style w:type="paragraph" w:styleId="berschrift4">
    <w:name w:val="heading 4"/>
    <w:basedOn w:val="Standard"/>
    <w:next w:val="Standard"/>
    <w:link w:val="berschrift4Zchn"/>
    <w:uiPriority w:val="12"/>
    <w:unhideWhenUsed/>
    <w:rsid w:val="00CD7206"/>
    <w:pPr>
      <w:keepNext/>
      <w:keepLines/>
      <w:spacing w:before="120" w:after="0"/>
      <w:outlineLvl w:val="3"/>
    </w:pPr>
    <w:rPr>
      <w:rFonts w:eastAsiaTheme="majorEastAsia" w:cstheme="majorBidi"/>
      <w:b/>
      <w:bCs/>
      <w:iCs/>
      <w:sz w:val="22"/>
      <w:szCs w:val="22"/>
    </w:rPr>
  </w:style>
  <w:style w:type="paragraph" w:styleId="berschrift5">
    <w:name w:val="heading 5"/>
    <w:basedOn w:val="Standard"/>
    <w:next w:val="Standard"/>
    <w:link w:val="berschrift5Zchn"/>
    <w:uiPriority w:val="12"/>
    <w:unhideWhenUsed/>
    <w:qFormat/>
    <w:rsid w:val="00CD7206"/>
    <w:pPr>
      <w:keepNext/>
      <w:keepLines/>
      <w:spacing w:before="120" w:after="0"/>
      <w:outlineLvl w:val="4"/>
    </w:pPr>
    <w:rPr>
      <w:rFonts w:eastAsiaTheme="majorEastAsia" w:cstheme="majorBidi"/>
      <w:i/>
      <w:sz w:val="28"/>
      <w:szCs w:val="28"/>
    </w:rPr>
  </w:style>
  <w:style w:type="paragraph" w:styleId="berschrift6">
    <w:name w:val="heading 6"/>
    <w:basedOn w:val="Standard"/>
    <w:next w:val="Standard"/>
    <w:link w:val="berschrift6Zchn"/>
    <w:uiPriority w:val="13"/>
    <w:unhideWhenUsed/>
    <w:qFormat/>
    <w:rsid w:val="00CD7206"/>
    <w:pPr>
      <w:keepNext/>
      <w:keepLines/>
      <w:spacing w:before="120" w:after="0"/>
      <w:outlineLvl w:val="5"/>
    </w:pPr>
    <w:rPr>
      <w:rFonts w:eastAsiaTheme="majorEastAsia" w:cstheme="majorBidi"/>
      <w:i/>
      <w:sz w:val="26"/>
      <w:szCs w:val="26"/>
    </w:rPr>
  </w:style>
  <w:style w:type="paragraph" w:styleId="berschrift7">
    <w:name w:val="heading 7"/>
    <w:basedOn w:val="Standard"/>
    <w:next w:val="Standard"/>
    <w:link w:val="berschrift7Zchn"/>
    <w:uiPriority w:val="13"/>
    <w:unhideWhenUsed/>
    <w:qFormat/>
    <w:rsid w:val="00CD7206"/>
    <w:pPr>
      <w:keepNext/>
      <w:keepLines/>
      <w:spacing w:before="120" w:after="0"/>
      <w:outlineLvl w:val="6"/>
    </w:pPr>
    <w:rPr>
      <w:rFonts w:eastAsiaTheme="majorEastAsia" w:cstheme="majorBidi"/>
      <w:i/>
      <w:iCs/>
      <w:sz w:val="24"/>
      <w:szCs w:val="24"/>
    </w:rPr>
  </w:style>
  <w:style w:type="paragraph" w:styleId="berschrift8">
    <w:name w:val="heading 8"/>
    <w:basedOn w:val="Standard"/>
    <w:next w:val="Standard"/>
    <w:link w:val="berschrift8Zchn"/>
    <w:uiPriority w:val="13"/>
    <w:unhideWhenUsed/>
    <w:qFormat/>
    <w:rsid w:val="00CD7206"/>
    <w:pPr>
      <w:keepNext/>
      <w:keepLines/>
      <w:spacing w:before="120" w:after="0"/>
      <w:outlineLvl w:val="7"/>
    </w:pPr>
    <w:rPr>
      <w:rFonts w:eastAsiaTheme="majorEastAsia" w:cstheme="majorBidi"/>
      <w:i/>
      <w:color w:val="272727" w:themeColor="text1" w:themeTint="D8"/>
      <w:sz w:val="22"/>
      <w:szCs w:val="22"/>
    </w:rPr>
  </w:style>
  <w:style w:type="paragraph" w:styleId="berschrift9">
    <w:name w:val="heading 9"/>
    <w:basedOn w:val="Standard"/>
    <w:next w:val="Standard"/>
    <w:link w:val="berschrift9Zchn"/>
    <w:uiPriority w:val="13"/>
    <w:unhideWhenUsed/>
    <w:qFormat/>
    <w:rsid w:val="00CD720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"/>
    <w:qFormat/>
    <w:rsid w:val="00CD7206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D7206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10"/>
    <w:rsid w:val="00CD7206"/>
    <w:rPr>
      <w:rFonts w:ascii="Verdana" w:eastAsiaTheme="majorEastAsia" w:hAnsi="Verdana" w:cstheme="majorBidi"/>
      <w:b/>
      <w:bCs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5"/>
    <w:qFormat/>
    <w:rsid w:val="00A475A5"/>
    <w:pPr>
      <w:pBdr>
        <w:bottom w:val="single" w:sz="8" w:space="4" w:color="4F81BD" w:themeColor="accent1"/>
      </w:pBdr>
      <w:tabs>
        <w:tab w:val="left" w:pos="5103"/>
        <w:tab w:val="right" w:pos="9923"/>
      </w:tabs>
      <w:spacing w:after="360" w:line="288" w:lineRule="auto"/>
      <w:contextualSpacing/>
    </w:pPr>
    <w:rPr>
      <w:rFonts w:eastAsiaTheme="majorEastAsia" w:cstheme="majorBidi"/>
      <w:noProof/>
      <w:color w:val="17365D" w:themeColor="text2" w:themeShade="BF"/>
      <w:spacing w:val="5"/>
      <w:kern w:val="28"/>
      <w:sz w:val="28"/>
      <w:szCs w:val="52"/>
      <w:lang w:eastAsia="de-CH"/>
    </w:rPr>
  </w:style>
  <w:style w:type="character" w:customStyle="1" w:styleId="TitelZchn">
    <w:name w:val="Titel Zchn"/>
    <w:basedOn w:val="Absatz-Standardschriftart"/>
    <w:link w:val="Titel"/>
    <w:uiPriority w:val="15"/>
    <w:rsid w:val="00A475A5"/>
    <w:rPr>
      <w:rFonts w:ascii="Verdana" w:eastAsiaTheme="majorEastAsia" w:hAnsi="Verdana" w:cstheme="majorBidi"/>
      <w:noProof/>
      <w:color w:val="17365D" w:themeColor="text2" w:themeShade="BF"/>
      <w:spacing w:val="5"/>
      <w:kern w:val="28"/>
      <w:sz w:val="28"/>
      <w:szCs w:val="52"/>
      <w:lang w:eastAsia="de-CH"/>
    </w:rPr>
  </w:style>
  <w:style w:type="paragraph" w:customStyle="1" w:styleId="Adresse">
    <w:name w:val="Adresse"/>
    <w:basedOn w:val="Standard"/>
    <w:uiPriority w:val="98"/>
    <w:rsid w:val="00CD7206"/>
    <w:pPr>
      <w:spacing w:after="0" w:line="252" w:lineRule="auto"/>
    </w:pPr>
    <w:rPr>
      <w:noProof/>
      <w:sz w:val="22"/>
    </w:rPr>
  </w:style>
  <w:style w:type="character" w:customStyle="1" w:styleId="berschrift4Zchn">
    <w:name w:val="Überschrift 4 Zchn"/>
    <w:basedOn w:val="Absatz-Standardschriftart"/>
    <w:link w:val="berschrift4"/>
    <w:uiPriority w:val="12"/>
    <w:rsid w:val="00CD7206"/>
    <w:rPr>
      <w:rFonts w:ascii="Verdana" w:eastAsiaTheme="majorEastAsia" w:hAnsi="Verdana" w:cstheme="majorBidi"/>
      <w:b/>
      <w:bCs/>
      <w:iCs/>
      <w:sz w:val="22"/>
      <w:szCs w:val="22"/>
    </w:rPr>
  </w:style>
  <w:style w:type="character" w:customStyle="1" w:styleId="berschrift3Zchn">
    <w:name w:val="Überschrift 3 Zchn"/>
    <w:basedOn w:val="Absatz-Standardschriftart"/>
    <w:link w:val="berschrift3"/>
    <w:uiPriority w:val="11"/>
    <w:rsid w:val="00CD7206"/>
    <w:rPr>
      <w:rFonts w:ascii="Verdana" w:eastAsiaTheme="majorEastAsia" w:hAnsi="Verdana" w:cstheme="majorBidi"/>
      <w:b/>
      <w:bCs/>
      <w:sz w:val="24"/>
    </w:rPr>
  </w:style>
  <w:style w:type="paragraph" w:styleId="Listenabsatz">
    <w:name w:val="List Paragraph"/>
    <w:basedOn w:val="Standard"/>
    <w:uiPriority w:val="34"/>
    <w:unhideWhenUsed/>
    <w:rsid w:val="00CD7206"/>
    <w:pPr>
      <w:ind w:left="1134" w:hanging="567"/>
      <w:contextualSpacing/>
    </w:pPr>
  </w:style>
  <w:style w:type="character" w:styleId="Hervorhebung">
    <w:name w:val="Emphasis"/>
    <w:basedOn w:val="Absatz-Standardschriftart"/>
    <w:uiPriority w:val="3"/>
    <w:rsid w:val="00CD7206"/>
    <w:rPr>
      <w:i/>
      <w:iCs/>
    </w:rPr>
  </w:style>
  <w:style w:type="character" w:styleId="Fett">
    <w:name w:val="Strong"/>
    <w:basedOn w:val="Absatz-Standardschriftart"/>
    <w:uiPriority w:val="3"/>
    <w:qFormat/>
    <w:rsid w:val="00CD7206"/>
    <w:rPr>
      <w:b/>
      <w:bCs/>
    </w:rPr>
  </w:style>
  <w:style w:type="paragraph" w:styleId="Kopfzeile">
    <w:name w:val="header"/>
    <w:basedOn w:val="Standard"/>
    <w:link w:val="KopfzeileZchn"/>
    <w:uiPriority w:val="24"/>
    <w:unhideWhenUsed/>
    <w:rsid w:val="00CD7206"/>
    <w:pPr>
      <w:spacing w:after="0" w:line="240" w:lineRule="auto"/>
      <w:contextualSpacing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24"/>
    <w:rsid w:val="00CD720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CD7206"/>
    <w:pPr>
      <w:tabs>
        <w:tab w:val="center" w:pos="4820"/>
        <w:tab w:val="center" w:pos="9781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D7206"/>
    <w:rPr>
      <w:rFonts w:ascii="Verdana" w:hAnsi="Verdana"/>
    </w:rPr>
  </w:style>
  <w:style w:type="paragraph" w:customStyle="1" w:styleId="AufzhlungSymbol">
    <w:name w:val="Aufzählung_Symbol"/>
    <w:basedOn w:val="Standard"/>
    <w:uiPriority w:val="21"/>
    <w:qFormat/>
    <w:rsid w:val="00CD7206"/>
    <w:pPr>
      <w:numPr>
        <w:numId w:val="25"/>
      </w:numPr>
    </w:pPr>
  </w:style>
  <w:style w:type="character" w:styleId="Seitenzahl">
    <w:name w:val="page number"/>
    <w:basedOn w:val="Absatz-Standardschriftart"/>
    <w:uiPriority w:val="65"/>
    <w:rsid w:val="00CD7206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7206"/>
    <w:rPr>
      <w:rFonts w:ascii="Tahoma" w:hAnsi="Tahoma" w:cs="Tahoma"/>
      <w:sz w:val="16"/>
      <w:szCs w:val="16"/>
    </w:rPr>
  </w:style>
  <w:style w:type="paragraph" w:customStyle="1" w:styleId="Einrcken-Aufzhlung">
    <w:name w:val="Einrücken-Aufzählung"/>
    <w:basedOn w:val="Standard"/>
    <w:uiPriority w:val="20"/>
    <w:qFormat/>
    <w:rsid w:val="00CD7206"/>
    <w:pPr>
      <w:ind w:left="425"/>
    </w:pPr>
  </w:style>
  <w:style w:type="paragraph" w:customStyle="1" w:styleId="AufzhlungNum">
    <w:name w:val="Aufzählung_Num"/>
    <w:basedOn w:val="Standard"/>
    <w:uiPriority w:val="19"/>
    <w:qFormat/>
    <w:rsid w:val="005D144F"/>
    <w:pPr>
      <w:numPr>
        <w:numId w:val="24"/>
      </w:numPr>
      <w:spacing w:after="80"/>
    </w:pPr>
    <w:rPr>
      <w:sz w:val="16"/>
    </w:rPr>
  </w:style>
  <w:style w:type="paragraph" w:customStyle="1" w:styleId="AufzhlungSymbol-2">
    <w:name w:val="Aufzählung_Symbol-2"/>
    <w:basedOn w:val="Standard"/>
    <w:uiPriority w:val="21"/>
    <w:rsid w:val="00E9147A"/>
    <w:pPr>
      <w:numPr>
        <w:numId w:val="26"/>
      </w:numPr>
      <w:spacing w:after="40"/>
      <w:ind w:left="425" w:hanging="425"/>
    </w:pPr>
    <w:rPr>
      <w:sz w:val="16"/>
    </w:rPr>
  </w:style>
  <w:style w:type="paragraph" w:customStyle="1" w:styleId="AufzlungAlpha">
    <w:name w:val="Aufzälung_Alpha"/>
    <w:basedOn w:val="Standard"/>
    <w:uiPriority w:val="19"/>
    <w:qFormat/>
    <w:rsid w:val="00CD7206"/>
    <w:pPr>
      <w:numPr>
        <w:numId w:val="27"/>
      </w:numPr>
      <w:spacing w:after="60"/>
    </w:pPr>
  </w:style>
  <w:style w:type="table" w:styleId="Tabellenraster">
    <w:name w:val="Table Grid"/>
    <w:basedOn w:val="NormaleTabelle"/>
    <w:uiPriority w:val="59"/>
    <w:rsid w:val="00CD7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KeinLeerraum-8">
    <w:name w:val="Kein Leerraum-8"/>
    <w:basedOn w:val="KeinLeerraum"/>
    <w:uiPriority w:val="2"/>
    <w:rsid w:val="00CD7206"/>
    <w:rPr>
      <w:sz w:val="16"/>
      <w:szCs w:val="12"/>
    </w:rPr>
  </w:style>
  <w:style w:type="character" w:customStyle="1" w:styleId="berschrift5Zchn">
    <w:name w:val="Überschrift 5 Zchn"/>
    <w:basedOn w:val="Absatz-Standardschriftart"/>
    <w:link w:val="berschrift5"/>
    <w:uiPriority w:val="12"/>
    <w:rsid w:val="00CD7206"/>
    <w:rPr>
      <w:rFonts w:ascii="Verdana" w:eastAsiaTheme="majorEastAsia" w:hAnsi="Verdana" w:cstheme="majorBidi"/>
      <w:i/>
      <w:sz w:val="28"/>
      <w:szCs w:val="28"/>
    </w:rPr>
  </w:style>
  <w:style w:type="paragraph" w:customStyle="1" w:styleId="Standard-8">
    <w:name w:val="Standard-8"/>
    <w:basedOn w:val="Standard"/>
    <w:qFormat/>
    <w:rsid w:val="00CD7206"/>
    <w:pPr>
      <w:spacing w:after="80"/>
    </w:pPr>
    <w:rPr>
      <w:sz w:val="16"/>
      <w:szCs w:val="16"/>
    </w:rPr>
  </w:style>
  <w:style w:type="character" w:styleId="IntensiveHervorhebung">
    <w:name w:val="Intense Emphasis"/>
    <w:basedOn w:val="Absatz-Standardschriftart"/>
    <w:uiPriority w:val="38"/>
    <w:unhideWhenUsed/>
    <w:rsid w:val="00CD7206"/>
    <w:rPr>
      <w:i/>
      <w:iCs/>
      <w:color w:val="4F81BD" w:themeColor="accent1"/>
    </w:rPr>
  </w:style>
  <w:style w:type="paragraph" w:customStyle="1" w:styleId="Einrcken-Symbol">
    <w:name w:val="Einrücken-Symbol"/>
    <w:basedOn w:val="Listenabsatz"/>
    <w:uiPriority w:val="22"/>
    <w:qFormat/>
    <w:rsid w:val="00CD7206"/>
    <w:pPr>
      <w:ind w:left="851" w:firstLine="0"/>
    </w:pPr>
  </w:style>
  <w:style w:type="table" w:styleId="TabellemithellemGitternetz">
    <w:name w:val="Grid Table Light"/>
    <w:basedOn w:val="NormaleTabelle"/>
    <w:uiPriority w:val="40"/>
    <w:rsid w:val="00CD720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1">
    <w:name w:val="Plain Table 1"/>
    <w:aliases w:val="Einfache Tabelle 11"/>
    <w:basedOn w:val="NormaleTabelle"/>
    <w:uiPriority w:val="41"/>
    <w:rsid w:val="00CD7206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bottom w:w="28" w:type="dxa"/>
      </w:tblCellMar>
    </w:tblPr>
    <w:tblStylePr w:type="firstRow">
      <w:rPr>
        <w:b/>
        <w:bCs/>
      </w:rPr>
      <w:tblPr/>
      <w:tcPr>
        <w:shd w:val="clear" w:color="auto" w:fill="808080" w:themeFill="background1" w:themeFillShade="80"/>
      </w:tcPr>
    </w:tblStylePr>
    <w:tblStylePr w:type="lastRow">
      <w:rPr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A6A6A6" w:themeFill="background1" w:themeFillShade="A6"/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band2Horz">
      <w:tblPr/>
      <w:tcPr>
        <w:shd w:val="clear" w:color="auto" w:fill="D9D9D9" w:themeFill="background1" w:themeFillShade="D9"/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  <w:tblStylePr w:type="nwCel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seCell">
      <w:pPr>
        <w:wordWrap/>
        <w:spacing w:beforeLines="0" w:before="0" w:beforeAutospacing="0" w:afterLines="0" w:after="0" w:afterAutospacing="0" w:line="240" w:lineRule="auto"/>
      </w:pPr>
      <w:tblPr>
        <w:tblCellMar>
          <w:top w:w="28" w:type="dxa"/>
          <w:left w:w="108" w:type="dxa"/>
          <w:bottom w:w="28" w:type="dxa"/>
          <w:right w:w="108" w:type="dxa"/>
        </w:tblCellMar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</w:style>
  <w:style w:type="table" w:styleId="HelleListe">
    <w:name w:val="Light List"/>
    <w:basedOn w:val="NormaleTabelle"/>
    <w:uiPriority w:val="61"/>
    <w:rsid w:val="00CD7206"/>
    <w:pPr>
      <w:spacing w:after="0" w:line="240" w:lineRule="auto"/>
    </w:pPr>
    <w:rPr>
      <w:rFonts w:eastAsiaTheme="minorEastAsia"/>
      <w:lang w:eastAsia="de-CH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3">
    <w:name w:val="Light List Accent 3"/>
    <w:basedOn w:val="NormaleTabelle"/>
    <w:uiPriority w:val="61"/>
    <w:rsid w:val="00CD7206"/>
    <w:pPr>
      <w:spacing w:after="0" w:line="240" w:lineRule="auto"/>
    </w:pPr>
    <w:rPr>
      <w:rFonts w:eastAsiaTheme="minorEastAsia"/>
      <w:lang w:eastAsia="de-CH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itternetztabelle4Akzent4">
    <w:name w:val="Grid Table 4 Accent 4"/>
    <w:basedOn w:val="NormaleTabelle"/>
    <w:uiPriority w:val="49"/>
    <w:rsid w:val="00CD720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CD720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itternetztabelle4Akzent3">
    <w:name w:val="Grid Table 4 Accent 3"/>
    <w:basedOn w:val="NormaleTabelle"/>
    <w:uiPriority w:val="49"/>
    <w:rsid w:val="00CD720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6">
    <w:name w:val="Grid Table 4 Accent 6"/>
    <w:basedOn w:val="NormaleTabelle"/>
    <w:uiPriority w:val="49"/>
    <w:rsid w:val="00CD720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berschrift6Zchn">
    <w:name w:val="Überschrift 6 Zchn"/>
    <w:basedOn w:val="Absatz-Standardschriftart"/>
    <w:link w:val="berschrift6"/>
    <w:uiPriority w:val="13"/>
    <w:rsid w:val="00CD7206"/>
    <w:rPr>
      <w:rFonts w:ascii="Verdana" w:eastAsiaTheme="majorEastAsia" w:hAnsi="Verdana" w:cstheme="majorBidi"/>
      <w:i/>
      <w:sz w:val="26"/>
      <w:szCs w:val="26"/>
    </w:rPr>
  </w:style>
  <w:style w:type="character" w:customStyle="1" w:styleId="berschrift7Zchn">
    <w:name w:val="Überschrift 7 Zchn"/>
    <w:basedOn w:val="Absatz-Standardschriftart"/>
    <w:link w:val="berschrift7"/>
    <w:uiPriority w:val="13"/>
    <w:rsid w:val="00CD7206"/>
    <w:rPr>
      <w:rFonts w:ascii="Verdana" w:eastAsiaTheme="majorEastAsia" w:hAnsi="Verdana" w:cstheme="majorBidi"/>
      <w:i/>
      <w:iCs/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13"/>
    <w:rsid w:val="00CD7206"/>
    <w:rPr>
      <w:rFonts w:ascii="Verdana" w:eastAsiaTheme="majorEastAsia" w:hAnsi="Verdana" w:cstheme="majorBidi"/>
      <w:i/>
      <w:color w:val="272727" w:themeColor="text1" w:themeTint="D8"/>
      <w:sz w:val="22"/>
      <w:szCs w:val="22"/>
    </w:rPr>
  </w:style>
  <w:style w:type="paragraph" w:customStyle="1" w:styleId="Formatvorlage1">
    <w:name w:val="Formatvorlage1"/>
    <w:basedOn w:val="berschrift6"/>
    <w:rsid w:val="00824B7F"/>
  </w:style>
  <w:style w:type="table" w:customStyle="1" w:styleId="TabellemithellemGitternetz1">
    <w:name w:val="Tabelle mit hellem Gitternetz1"/>
    <w:basedOn w:val="NormaleTabelle"/>
    <w:next w:val="TabellemithellemGitternetz"/>
    <w:uiPriority w:val="40"/>
    <w:rsid w:val="00BA7C86"/>
    <w:pPr>
      <w:spacing w:after="0" w:line="240" w:lineRule="auto"/>
    </w:pPr>
    <w:rPr>
      <w:sz w:val="22"/>
      <w:szCs w:val="2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Beschluss">
    <w:name w:val="Beschluss"/>
    <w:basedOn w:val="Standard"/>
    <w:qFormat/>
    <w:rsid w:val="00CD7206"/>
    <w:pPr>
      <w:numPr>
        <w:numId w:val="28"/>
      </w:numPr>
      <w:spacing w:line="276" w:lineRule="auto"/>
    </w:pPr>
    <w:rPr>
      <w:i/>
      <w:sz w:val="18"/>
      <w:szCs w:val="22"/>
    </w:rPr>
  </w:style>
  <w:style w:type="character" w:customStyle="1" w:styleId="berschrift9Zchn">
    <w:name w:val="Überschrift 9 Zchn"/>
    <w:basedOn w:val="Absatz-Standardschriftart"/>
    <w:link w:val="berschrift9"/>
    <w:uiPriority w:val="13"/>
    <w:rsid w:val="00CD7206"/>
    <w:rPr>
      <w:rFonts w:ascii="Verdana" w:eastAsiaTheme="majorEastAsia" w:hAnsi="Verdana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Absatz-Standardschriftart"/>
    <w:uiPriority w:val="99"/>
    <w:unhideWhenUsed/>
    <w:rsid w:val="00E9147A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9147A"/>
    <w:rPr>
      <w:color w:val="605E5C"/>
      <w:shd w:val="clear" w:color="auto" w:fill="E1DFDD"/>
    </w:rPr>
  </w:style>
  <w:style w:type="table" w:customStyle="1" w:styleId="Tabellenraster1">
    <w:name w:val="Tabellenraster1"/>
    <w:basedOn w:val="NormaleTabelle"/>
    <w:next w:val="Tabellenraster"/>
    <w:uiPriority w:val="59"/>
    <w:rsid w:val="002E7B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jermann-ag.ch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CFBBA-90F8-45C3-8FBA-EA13063BC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Abwasseranschlussgesuch_Wahlen.dotm</Template>
  <TotalTime>0</TotalTime>
  <Pages>3</Pages>
  <Words>694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Asprion</dc:creator>
  <cp:keywords/>
  <dc:description/>
  <cp:lastModifiedBy>Willy Asprion</cp:lastModifiedBy>
  <cp:revision>20</cp:revision>
  <cp:lastPrinted>2024-02-27T15:18:00Z</cp:lastPrinted>
  <dcterms:created xsi:type="dcterms:W3CDTF">2024-02-27T13:26:00Z</dcterms:created>
  <dcterms:modified xsi:type="dcterms:W3CDTF">2024-03-06T17:08:00Z</dcterms:modified>
</cp:coreProperties>
</file>